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50F44" w14:textId="77777777" w:rsidR="00416FBF" w:rsidRPr="0021513F" w:rsidRDefault="005C54A1" w:rsidP="0021513F">
      <w:pPr>
        <w:spacing w:before="0" w:after="0"/>
        <w:rPr>
          <w:sz w:val="12"/>
          <w:szCs w:val="14"/>
        </w:rPr>
      </w:pPr>
      <w:r w:rsidRPr="0021513F">
        <w:rPr>
          <w:noProof/>
          <w:sz w:val="12"/>
          <w:szCs w:val="14"/>
        </w:rPr>
        <w:drawing>
          <wp:anchor distT="0" distB="0" distL="114300" distR="114300" simplePos="0" relativeHeight="251658240" behindDoc="1" locked="1" layoutInCell="1" allowOverlap="1" wp14:anchorId="63E7AFC1" wp14:editId="33EAAC42">
            <wp:simplePos x="0" y="0"/>
            <wp:positionH relativeFrom="page">
              <wp:posOffset>0</wp:posOffset>
            </wp:positionH>
            <wp:positionV relativeFrom="paragraph">
              <wp:posOffset>-333375</wp:posOffset>
            </wp:positionV>
            <wp:extent cx="7772400" cy="2926080"/>
            <wp:effectExtent l="0" t="0" r="0" b="762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789D6" w14:textId="5CE43CA5" w:rsidR="00A50B28" w:rsidRDefault="00F43684" w:rsidP="00A50B28">
      <w:pPr>
        <w:pStyle w:val="Month"/>
      </w:pPr>
      <w:r>
        <w:t>August</w:t>
      </w:r>
    </w:p>
    <w:p w14:paraId="079F79F6" w14:textId="6E13A3C8" w:rsidR="00723BA5" w:rsidRDefault="00F43684" w:rsidP="00A50B28">
      <w:pPr>
        <w:pStyle w:val="Month"/>
      </w:pPr>
      <w:r>
        <w:t>2026</w:t>
      </w:r>
    </w:p>
    <w:p w14:paraId="0C169416" w14:textId="77777777" w:rsidR="00A50B28" w:rsidRPr="002C0490" w:rsidRDefault="00A50B28" w:rsidP="00A50B28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50138C" w:themeColor="accent2"/>
          <w:left w:val="single" w:sz="4" w:space="0" w:color="50138C" w:themeColor="accent2"/>
          <w:bottom w:val="single" w:sz="4" w:space="0" w:color="50138C" w:themeColor="accent2"/>
          <w:right w:val="single" w:sz="4" w:space="0" w:color="50138C" w:themeColor="accent2"/>
          <w:insideH w:val="single" w:sz="4" w:space="0" w:color="50138C" w:themeColor="accent2"/>
          <w:insideV w:val="single" w:sz="4" w:space="0" w:color="50138C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41"/>
        <w:gridCol w:w="1541"/>
        <w:gridCol w:w="1541"/>
        <w:gridCol w:w="1541"/>
        <w:gridCol w:w="1542"/>
        <w:gridCol w:w="1542"/>
        <w:gridCol w:w="1542"/>
      </w:tblGrid>
      <w:tr w:rsidR="00FB166D" w14:paraId="01A4F100" w14:textId="77777777" w:rsidTr="0021513F">
        <w:trPr>
          <w:trHeight w:val="20"/>
        </w:trPr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593BBF90" w14:textId="77777777" w:rsidR="00FB166D" w:rsidRPr="005C54A1" w:rsidRDefault="005153F0" w:rsidP="005C54A1">
            <w:pPr>
              <w:pStyle w:val="Days"/>
            </w:pPr>
            <w:sdt>
              <w:sdtPr>
                <w:id w:val="-1792653969"/>
                <w:placeholder>
                  <w:docPart w:val="63917763F604408EB2EC5B4D15A389EB"/>
                </w:placeholder>
                <w:temporary/>
                <w:showingPlcHdr/>
                <w15:appearance w15:val="hidden"/>
              </w:sdtPr>
              <w:sdtEndPr/>
              <w:sdtContent>
                <w:r w:rsidR="005C54A1" w:rsidRPr="005C54A1">
                  <w:t>SUN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6430CF01" w14:textId="77777777" w:rsidR="00FB166D" w:rsidRPr="00FB166D" w:rsidRDefault="005153F0" w:rsidP="005C54A1">
            <w:pPr>
              <w:pStyle w:val="Days"/>
            </w:pPr>
            <w:sdt>
              <w:sdtPr>
                <w:id w:val="457759767"/>
                <w:placeholder>
                  <w:docPart w:val="02B8A248C685452AA54D0D5123F00B79"/>
                </w:placeholder>
                <w:temporary/>
                <w:showingPlcHdr/>
                <w15:appearance w15:val="hidden"/>
              </w:sdtPr>
              <w:sdtEndPr/>
              <w:sdtContent>
                <w:r w:rsidR="005C54A1">
                  <w:t>MON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3F824E8D" w14:textId="77777777" w:rsidR="00FB166D" w:rsidRPr="00FB166D" w:rsidRDefault="005153F0" w:rsidP="005C54A1">
            <w:pPr>
              <w:pStyle w:val="Days"/>
            </w:pPr>
            <w:sdt>
              <w:sdtPr>
                <w:id w:val="1331019465"/>
                <w:placeholder>
                  <w:docPart w:val="A6A2BFEA5F504D79BB7CA90284BF8DBC"/>
                </w:placeholder>
                <w:temporary/>
                <w:showingPlcHdr/>
                <w15:appearance w15:val="hidden"/>
              </w:sdtPr>
              <w:sdtEndPr/>
              <w:sdtContent>
                <w:r w:rsidR="005C54A1">
                  <w:t>TUE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050C545D" w14:textId="77777777" w:rsidR="00FB166D" w:rsidRPr="00FB166D" w:rsidRDefault="005153F0" w:rsidP="00FB166D">
            <w:pPr>
              <w:pStyle w:val="Days"/>
            </w:pPr>
            <w:sdt>
              <w:sdtPr>
                <w:id w:val="1696423757"/>
                <w:placeholder>
                  <w:docPart w:val="31930E18CC4A4155BD81572C0B291147"/>
                </w:placeholder>
                <w:temporary/>
                <w:showingPlcHdr/>
                <w15:appearance w15:val="hidden"/>
              </w:sdtPr>
              <w:sdtEndPr/>
              <w:sdtContent>
                <w:r w:rsidR="005C54A1">
                  <w:t>WED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450D1ECB" w14:textId="77777777" w:rsidR="00FB166D" w:rsidRPr="00FB166D" w:rsidRDefault="005153F0" w:rsidP="00FB166D">
            <w:pPr>
              <w:pStyle w:val="Days"/>
            </w:pPr>
            <w:sdt>
              <w:sdtPr>
                <w:id w:val="1165514637"/>
                <w:placeholder>
                  <w:docPart w:val="BAC6070AF1AE40BEAC5A5F0948AD5F2A"/>
                </w:placeholder>
                <w:temporary/>
                <w:showingPlcHdr/>
                <w15:appearance w15:val="hidden"/>
              </w:sdtPr>
              <w:sdtEndPr/>
              <w:sdtContent>
                <w:r w:rsidR="005C54A1">
                  <w:t>THU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236335A1" w14:textId="77777777" w:rsidR="00FB166D" w:rsidRPr="00FB166D" w:rsidRDefault="005153F0" w:rsidP="005C54A1">
            <w:pPr>
              <w:pStyle w:val="Days"/>
            </w:pPr>
            <w:sdt>
              <w:sdtPr>
                <w:id w:val="1020673869"/>
                <w:placeholder>
                  <w:docPart w:val="8A80DDC0097D47F59962CDE665622D97"/>
                </w:placeholder>
                <w:temporary/>
                <w:showingPlcHdr/>
                <w15:appearance w15:val="hidden"/>
              </w:sdtPr>
              <w:sdtEndPr/>
              <w:sdtContent>
                <w:r w:rsidR="005C54A1">
                  <w:t>FRI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300D19D6" w14:textId="77777777" w:rsidR="00FB166D" w:rsidRPr="00FB166D" w:rsidRDefault="005153F0" w:rsidP="005C54A1">
            <w:pPr>
              <w:pStyle w:val="Days"/>
            </w:pPr>
            <w:sdt>
              <w:sdtPr>
                <w:id w:val="-901289960"/>
                <w:placeholder>
                  <w:docPart w:val="7388C5F6FA92404FB1B8FA6616A05379"/>
                </w:placeholder>
                <w:temporary/>
                <w:showingPlcHdr/>
                <w15:appearance w15:val="hidden"/>
              </w:sdtPr>
              <w:sdtEndPr/>
              <w:sdtContent>
                <w:r w:rsidR="005C54A1">
                  <w:t>SAT</w:t>
                </w:r>
              </w:sdtContent>
            </w:sdt>
          </w:p>
        </w:tc>
      </w:tr>
      <w:tr w:rsidR="00FB166D" w14:paraId="54CE0D60" w14:textId="77777777" w:rsidTr="005C54A1">
        <w:trPr>
          <w:trHeight w:val="1224"/>
        </w:trPr>
        <w:tc>
          <w:tcPr>
            <w:tcW w:w="1541" w:type="dxa"/>
            <w:tcBorders>
              <w:top w:val="nil"/>
            </w:tcBorders>
          </w:tcPr>
          <w:p w14:paraId="2FBE40B4" w14:textId="77777777" w:rsidR="00FB166D" w:rsidRDefault="00FB166D" w:rsidP="00723BA5"/>
        </w:tc>
        <w:tc>
          <w:tcPr>
            <w:tcW w:w="1541" w:type="dxa"/>
            <w:tcBorders>
              <w:top w:val="nil"/>
            </w:tcBorders>
          </w:tcPr>
          <w:p w14:paraId="30C4F99B" w14:textId="77777777" w:rsidR="00FB166D" w:rsidRDefault="00FB166D" w:rsidP="00723BA5"/>
        </w:tc>
        <w:tc>
          <w:tcPr>
            <w:tcW w:w="1541" w:type="dxa"/>
            <w:tcBorders>
              <w:top w:val="nil"/>
            </w:tcBorders>
          </w:tcPr>
          <w:p w14:paraId="0FA887D7" w14:textId="77777777" w:rsidR="00FB166D" w:rsidRDefault="00FB166D" w:rsidP="00723BA5"/>
        </w:tc>
        <w:tc>
          <w:tcPr>
            <w:tcW w:w="1541" w:type="dxa"/>
            <w:tcBorders>
              <w:top w:val="nil"/>
            </w:tcBorders>
          </w:tcPr>
          <w:p w14:paraId="4F6FFABD" w14:textId="77777777" w:rsidR="00FB166D" w:rsidRDefault="00FB166D" w:rsidP="00723BA5"/>
        </w:tc>
        <w:tc>
          <w:tcPr>
            <w:tcW w:w="1542" w:type="dxa"/>
            <w:tcBorders>
              <w:top w:val="nil"/>
            </w:tcBorders>
          </w:tcPr>
          <w:p w14:paraId="15F30CA0" w14:textId="77777777" w:rsidR="00FB166D" w:rsidRDefault="00FB166D" w:rsidP="00723BA5"/>
        </w:tc>
        <w:tc>
          <w:tcPr>
            <w:tcW w:w="1542" w:type="dxa"/>
            <w:tcBorders>
              <w:top w:val="nil"/>
            </w:tcBorders>
          </w:tcPr>
          <w:p w14:paraId="28381DC2" w14:textId="77777777" w:rsidR="00FB166D" w:rsidRDefault="00FB166D" w:rsidP="00723BA5"/>
        </w:tc>
        <w:tc>
          <w:tcPr>
            <w:tcW w:w="1542" w:type="dxa"/>
            <w:tcBorders>
              <w:top w:val="nil"/>
            </w:tcBorders>
          </w:tcPr>
          <w:p w14:paraId="0BDA67D5" w14:textId="401F3B8D" w:rsidR="00FB166D" w:rsidRDefault="00F43684" w:rsidP="00723BA5">
            <w:r>
              <w:t>1</w:t>
            </w:r>
          </w:p>
        </w:tc>
      </w:tr>
      <w:tr w:rsidR="00FB166D" w14:paraId="0DB99010" w14:textId="77777777" w:rsidTr="005C54A1">
        <w:trPr>
          <w:trHeight w:val="1224"/>
        </w:trPr>
        <w:tc>
          <w:tcPr>
            <w:tcW w:w="1541" w:type="dxa"/>
          </w:tcPr>
          <w:p w14:paraId="7FE40226" w14:textId="093C73E2" w:rsidR="00FB166D" w:rsidRDefault="00F43684" w:rsidP="00723BA5">
            <w:r>
              <w:t>2</w:t>
            </w:r>
          </w:p>
        </w:tc>
        <w:tc>
          <w:tcPr>
            <w:tcW w:w="1541" w:type="dxa"/>
          </w:tcPr>
          <w:p w14:paraId="693369AF" w14:textId="6F36488A" w:rsidR="00FB166D" w:rsidRDefault="00F43684" w:rsidP="00723BA5">
            <w:r>
              <w:t>3</w:t>
            </w:r>
          </w:p>
        </w:tc>
        <w:tc>
          <w:tcPr>
            <w:tcW w:w="1541" w:type="dxa"/>
          </w:tcPr>
          <w:p w14:paraId="746A3E68" w14:textId="1089D31E" w:rsidR="00FB166D" w:rsidRDefault="00F43684" w:rsidP="00723BA5">
            <w:r>
              <w:t>4</w:t>
            </w:r>
          </w:p>
        </w:tc>
        <w:tc>
          <w:tcPr>
            <w:tcW w:w="1541" w:type="dxa"/>
          </w:tcPr>
          <w:p w14:paraId="7B62228F" w14:textId="77777777" w:rsidR="00FB166D" w:rsidRDefault="00F43684" w:rsidP="00723BA5">
            <w:r>
              <w:t>5</w:t>
            </w:r>
          </w:p>
          <w:p w14:paraId="170BB03F" w14:textId="77777777" w:rsidR="00F43684" w:rsidRDefault="00F43684" w:rsidP="00723BA5"/>
          <w:p w14:paraId="2AE901D6" w14:textId="55D7E91C" w:rsidR="00F43684" w:rsidRDefault="00F43684" w:rsidP="00723BA5">
            <w:r>
              <w:t>1</w:t>
            </w:r>
            <w:r w:rsidRPr="00F43684">
              <w:rPr>
                <w:vertAlign w:val="superscript"/>
              </w:rPr>
              <w:t>st</w:t>
            </w:r>
            <w:r>
              <w:t xml:space="preserve"> Day of School</w:t>
            </w:r>
          </w:p>
        </w:tc>
        <w:tc>
          <w:tcPr>
            <w:tcW w:w="1542" w:type="dxa"/>
          </w:tcPr>
          <w:p w14:paraId="47F83181" w14:textId="5716B1FC" w:rsidR="00FB166D" w:rsidRDefault="00F43684" w:rsidP="00723BA5">
            <w:r>
              <w:t>6</w:t>
            </w:r>
          </w:p>
        </w:tc>
        <w:tc>
          <w:tcPr>
            <w:tcW w:w="1542" w:type="dxa"/>
          </w:tcPr>
          <w:p w14:paraId="178FF5A3" w14:textId="1CB6F015" w:rsidR="00FB166D" w:rsidRDefault="00F43684" w:rsidP="00723BA5">
            <w:r>
              <w:t>7</w:t>
            </w:r>
          </w:p>
        </w:tc>
        <w:tc>
          <w:tcPr>
            <w:tcW w:w="1542" w:type="dxa"/>
          </w:tcPr>
          <w:p w14:paraId="08CF248B" w14:textId="31251FCF" w:rsidR="00FB166D" w:rsidRDefault="00F43684" w:rsidP="00723BA5">
            <w:r>
              <w:t>8</w:t>
            </w:r>
          </w:p>
        </w:tc>
      </w:tr>
      <w:tr w:rsidR="00FB166D" w14:paraId="6A3E3A2A" w14:textId="77777777" w:rsidTr="005C54A1">
        <w:trPr>
          <w:trHeight w:val="1224"/>
        </w:trPr>
        <w:tc>
          <w:tcPr>
            <w:tcW w:w="1541" w:type="dxa"/>
          </w:tcPr>
          <w:p w14:paraId="22D865B2" w14:textId="78421B4B" w:rsidR="00FB166D" w:rsidRDefault="00F43684" w:rsidP="00723BA5">
            <w:r>
              <w:t>9</w:t>
            </w:r>
          </w:p>
        </w:tc>
        <w:tc>
          <w:tcPr>
            <w:tcW w:w="1541" w:type="dxa"/>
          </w:tcPr>
          <w:p w14:paraId="62C213C3" w14:textId="67976E90" w:rsidR="00FB166D" w:rsidRDefault="00F43684" w:rsidP="00723BA5">
            <w:r>
              <w:t>10</w:t>
            </w:r>
          </w:p>
        </w:tc>
        <w:tc>
          <w:tcPr>
            <w:tcW w:w="1541" w:type="dxa"/>
          </w:tcPr>
          <w:p w14:paraId="4A7CFF39" w14:textId="4BB867A7" w:rsidR="00FB166D" w:rsidRDefault="00F43684" w:rsidP="00723BA5">
            <w:r>
              <w:t>11</w:t>
            </w:r>
          </w:p>
        </w:tc>
        <w:tc>
          <w:tcPr>
            <w:tcW w:w="1541" w:type="dxa"/>
          </w:tcPr>
          <w:p w14:paraId="38581050" w14:textId="07D6ED53" w:rsidR="00FB166D" w:rsidRDefault="00F43684" w:rsidP="00723BA5">
            <w:r>
              <w:t>12</w:t>
            </w:r>
          </w:p>
        </w:tc>
        <w:tc>
          <w:tcPr>
            <w:tcW w:w="1542" w:type="dxa"/>
          </w:tcPr>
          <w:p w14:paraId="2576A867" w14:textId="572EB2C7" w:rsidR="00FB166D" w:rsidRDefault="00F43684" w:rsidP="00723BA5">
            <w:r>
              <w:t>13</w:t>
            </w:r>
          </w:p>
        </w:tc>
        <w:tc>
          <w:tcPr>
            <w:tcW w:w="1542" w:type="dxa"/>
          </w:tcPr>
          <w:p w14:paraId="54273B01" w14:textId="0D41C497" w:rsidR="00FB166D" w:rsidRDefault="00F43684" w:rsidP="00723BA5">
            <w:r>
              <w:t>14</w:t>
            </w:r>
          </w:p>
        </w:tc>
        <w:tc>
          <w:tcPr>
            <w:tcW w:w="1542" w:type="dxa"/>
          </w:tcPr>
          <w:p w14:paraId="000F6910" w14:textId="6AEE51D2" w:rsidR="00FB166D" w:rsidRDefault="00F43684" w:rsidP="00723BA5">
            <w:r>
              <w:t>15</w:t>
            </w:r>
          </w:p>
        </w:tc>
      </w:tr>
      <w:tr w:rsidR="00FB166D" w14:paraId="2CE47590" w14:textId="77777777" w:rsidTr="005C54A1">
        <w:trPr>
          <w:trHeight w:val="1224"/>
        </w:trPr>
        <w:tc>
          <w:tcPr>
            <w:tcW w:w="1541" w:type="dxa"/>
          </w:tcPr>
          <w:p w14:paraId="704A55AB" w14:textId="670546EB" w:rsidR="00FB166D" w:rsidRDefault="00F43684" w:rsidP="00723BA5">
            <w:r>
              <w:t>16</w:t>
            </w:r>
          </w:p>
        </w:tc>
        <w:tc>
          <w:tcPr>
            <w:tcW w:w="1541" w:type="dxa"/>
          </w:tcPr>
          <w:p w14:paraId="6EC564A0" w14:textId="242A3B05" w:rsidR="00FB166D" w:rsidRDefault="00F43684" w:rsidP="00723BA5">
            <w:r>
              <w:t>17</w:t>
            </w:r>
          </w:p>
        </w:tc>
        <w:tc>
          <w:tcPr>
            <w:tcW w:w="1541" w:type="dxa"/>
          </w:tcPr>
          <w:p w14:paraId="25B2305C" w14:textId="061D44EA" w:rsidR="00FB166D" w:rsidRDefault="00F43684" w:rsidP="00723BA5">
            <w:r>
              <w:t>18</w:t>
            </w:r>
          </w:p>
        </w:tc>
        <w:tc>
          <w:tcPr>
            <w:tcW w:w="1541" w:type="dxa"/>
          </w:tcPr>
          <w:p w14:paraId="3FF5F1FE" w14:textId="34C90C58" w:rsidR="00FB166D" w:rsidRDefault="00F43684" w:rsidP="00723BA5">
            <w:r>
              <w:t>19</w:t>
            </w:r>
          </w:p>
        </w:tc>
        <w:tc>
          <w:tcPr>
            <w:tcW w:w="1542" w:type="dxa"/>
          </w:tcPr>
          <w:p w14:paraId="59517C6E" w14:textId="258F2DB9" w:rsidR="00FB166D" w:rsidRDefault="00F43684" w:rsidP="00723BA5">
            <w:r>
              <w:t>20</w:t>
            </w:r>
          </w:p>
        </w:tc>
        <w:tc>
          <w:tcPr>
            <w:tcW w:w="1542" w:type="dxa"/>
          </w:tcPr>
          <w:p w14:paraId="261F7C07" w14:textId="3DD38890" w:rsidR="00FB166D" w:rsidRDefault="00F43684" w:rsidP="00723BA5">
            <w:r>
              <w:t>21</w:t>
            </w:r>
          </w:p>
        </w:tc>
        <w:tc>
          <w:tcPr>
            <w:tcW w:w="1542" w:type="dxa"/>
          </w:tcPr>
          <w:p w14:paraId="20E5D9E2" w14:textId="3E1AC94D" w:rsidR="00FB166D" w:rsidRDefault="00F43684" w:rsidP="00723BA5">
            <w:r>
              <w:t>22</w:t>
            </w:r>
          </w:p>
        </w:tc>
      </w:tr>
      <w:tr w:rsidR="00FB166D" w14:paraId="7E43AF11" w14:textId="77777777" w:rsidTr="005C54A1">
        <w:trPr>
          <w:trHeight w:val="1224"/>
        </w:trPr>
        <w:tc>
          <w:tcPr>
            <w:tcW w:w="1541" w:type="dxa"/>
          </w:tcPr>
          <w:p w14:paraId="537EF392" w14:textId="0EB16D12" w:rsidR="00FB166D" w:rsidRDefault="00F43684" w:rsidP="00723BA5">
            <w:r>
              <w:t>23</w:t>
            </w:r>
          </w:p>
        </w:tc>
        <w:tc>
          <w:tcPr>
            <w:tcW w:w="1541" w:type="dxa"/>
          </w:tcPr>
          <w:p w14:paraId="48531536" w14:textId="12FE4937" w:rsidR="00FB166D" w:rsidRDefault="00F43684" w:rsidP="00723BA5">
            <w:r>
              <w:t>24</w:t>
            </w:r>
          </w:p>
        </w:tc>
        <w:tc>
          <w:tcPr>
            <w:tcW w:w="1541" w:type="dxa"/>
          </w:tcPr>
          <w:p w14:paraId="3661850C" w14:textId="29823E63" w:rsidR="00FB166D" w:rsidRDefault="00F43684" w:rsidP="00723BA5">
            <w:r>
              <w:t>25</w:t>
            </w:r>
          </w:p>
        </w:tc>
        <w:tc>
          <w:tcPr>
            <w:tcW w:w="1541" w:type="dxa"/>
          </w:tcPr>
          <w:p w14:paraId="5639DB53" w14:textId="0C51EA28" w:rsidR="00FB166D" w:rsidRDefault="00F43684" w:rsidP="00723BA5">
            <w:r>
              <w:t>26</w:t>
            </w:r>
          </w:p>
        </w:tc>
        <w:tc>
          <w:tcPr>
            <w:tcW w:w="1542" w:type="dxa"/>
          </w:tcPr>
          <w:p w14:paraId="049FE150" w14:textId="738FFFCF" w:rsidR="00FB166D" w:rsidRDefault="00F43684" w:rsidP="00723BA5">
            <w:r>
              <w:t>27</w:t>
            </w:r>
          </w:p>
        </w:tc>
        <w:tc>
          <w:tcPr>
            <w:tcW w:w="1542" w:type="dxa"/>
          </w:tcPr>
          <w:p w14:paraId="04936B98" w14:textId="4E3E93C5" w:rsidR="00FB166D" w:rsidRDefault="00F43684" w:rsidP="00723BA5">
            <w:r>
              <w:t>28</w:t>
            </w:r>
          </w:p>
        </w:tc>
        <w:tc>
          <w:tcPr>
            <w:tcW w:w="1542" w:type="dxa"/>
          </w:tcPr>
          <w:p w14:paraId="26935C2B" w14:textId="122696C0" w:rsidR="00FB166D" w:rsidRDefault="00F43684" w:rsidP="00723BA5">
            <w:r>
              <w:t>29</w:t>
            </w:r>
          </w:p>
        </w:tc>
      </w:tr>
      <w:tr w:rsidR="00352481" w14:paraId="176E68C4" w14:textId="77777777" w:rsidTr="005C54A1">
        <w:trPr>
          <w:trHeight w:val="1224"/>
        </w:trPr>
        <w:tc>
          <w:tcPr>
            <w:tcW w:w="1541" w:type="dxa"/>
            <w:shd w:val="clear" w:color="auto" w:fill="FDE6FB" w:themeFill="accent4" w:themeFillTint="33"/>
          </w:tcPr>
          <w:p w14:paraId="05A00A07" w14:textId="4882399B" w:rsidR="00FB166D" w:rsidRDefault="00F43684" w:rsidP="00723BA5">
            <w:r>
              <w:t>30</w:t>
            </w:r>
          </w:p>
        </w:tc>
        <w:tc>
          <w:tcPr>
            <w:tcW w:w="1541" w:type="dxa"/>
            <w:shd w:val="clear" w:color="auto" w:fill="FDE6FB" w:themeFill="accent4" w:themeFillTint="33"/>
          </w:tcPr>
          <w:p w14:paraId="67AD62EA" w14:textId="68EA25F6" w:rsidR="00FB166D" w:rsidRDefault="00F43684" w:rsidP="00723BA5">
            <w:r>
              <w:t>31</w:t>
            </w:r>
          </w:p>
        </w:tc>
        <w:tc>
          <w:tcPr>
            <w:tcW w:w="1541" w:type="dxa"/>
            <w:shd w:val="clear" w:color="auto" w:fill="FDE6FB" w:themeFill="accent4" w:themeFillTint="33"/>
          </w:tcPr>
          <w:p w14:paraId="01B8A9F1" w14:textId="77777777" w:rsidR="00FB166D" w:rsidRDefault="00FB166D" w:rsidP="00723BA5"/>
        </w:tc>
        <w:tc>
          <w:tcPr>
            <w:tcW w:w="1541" w:type="dxa"/>
            <w:shd w:val="clear" w:color="auto" w:fill="FDE6FB" w:themeFill="accent4" w:themeFillTint="33"/>
          </w:tcPr>
          <w:p w14:paraId="245C2A7D" w14:textId="77777777" w:rsidR="00FB166D" w:rsidRDefault="00FB166D" w:rsidP="00723BA5"/>
        </w:tc>
        <w:tc>
          <w:tcPr>
            <w:tcW w:w="1542" w:type="dxa"/>
            <w:shd w:val="clear" w:color="auto" w:fill="FDE6FB" w:themeFill="accent4" w:themeFillTint="33"/>
          </w:tcPr>
          <w:p w14:paraId="7ED6D021" w14:textId="77777777" w:rsidR="00FB166D" w:rsidRDefault="00FB166D" w:rsidP="00723BA5"/>
        </w:tc>
        <w:tc>
          <w:tcPr>
            <w:tcW w:w="1542" w:type="dxa"/>
            <w:shd w:val="clear" w:color="auto" w:fill="FDE6FB" w:themeFill="accent4" w:themeFillTint="33"/>
          </w:tcPr>
          <w:p w14:paraId="11FB8737" w14:textId="77777777" w:rsidR="00FB166D" w:rsidRDefault="00FB166D" w:rsidP="00723BA5"/>
        </w:tc>
        <w:tc>
          <w:tcPr>
            <w:tcW w:w="1542" w:type="dxa"/>
            <w:shd w:val="clear" w:color="auto" w:fill="FDE6FB" w:themeFill="accent4" w:themeFillTint="33"/>
          </w:tcPr>
          <w:p w14:paraId="797EFAF4" w14:textId="77777777" w:rsidR="00FB166D" w:rsidRDefault="00FB166D" w:rsidP="00723BA5"/>
        </w:tc>
      </w:tr>
    </w:tbl>
    <w:p w14:paraId="01B5E014" w14:textId="77777777" w:rsidR="00DA3A8A" w:rsidRDefault="00DA3A8A" w:rsidP="00DA3A8A">
      <w:pPr>
        <w:pStyle w:val="NoSpacing"/>
      </w:pPr>
    </w:p>
    <w:p w14:paraId="2BB407C5" w14:textId="77777777" w:rsidR="005C54A1" w:rsidRDefault="005C54A1">
      <w:r>
        <w:br w:type="page"/>
      </w:r>
    </w:p>
    <w:p w14:paraId="349AED54" w14:textId="77777777" w:rsidR="007B4F9A" w:rsidRPr="0021513F" w:rsidRDefault="007B4F9A" w:rsidP="0021513F">
      <w:pPr>
        <w:spacing w:before="0" w:after="0"/>
        <w:rPr>
          <w:sz w:val="12"/>
          <w:szCs w:val="14"/>
        </w:rPr>
      </w:pPr>
      <w:r w:rsidRPr="0021513F">
        <w:rPr>
          <w:noProof/>
          <w:sz w:val="12"/>
          <w:szCs w:val="14"/>
        </w:rPr>
        <w:lastRenderedPageBreak/>
        <w:drawing>
          <wp:anchor distT="0" distB="0" distL="114300" distR="114300" simplePos="0" relativeHeight="251660288" behindDoc="1" locked="1" layoutInCell="1" allowOverlap="1" wp14:anchorId="7E934235" wp14:editId="4CDF2609">
            <wp:simplePos x="0" y="0"/>
            <wp:positionH relativeFrom="page">
              <wp:posOffset>0</wp:posOffset>
            </wp:positionH>
            <wp:positionV relativeFrom="paragraph">
              <wp:posOffset>-328930</wp:posOffset>
            </wp:positionV>
            <wp:extent cx="7772400" cy="2916555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F8469" w14:textId="14FC6092" w:rsidR="007B4F9A" w:rsidRDefault="00F43684" w:rsidP="007B4F9A">
      <w:pPr>
        <w:pStyle w:val="Month"/>
      </w:pPr>
      <w:r>
        <w:t>September</w:t>
      </w:r>
    </w:p>
    <w:p w14:paraId="3AD78244" w14:textId="6E2BFF54" w:rsidR="007B4F9A" w:rsidRDefault="00F43684" w:rsidP="007B4F9A">
      <w:pPr>
        <w:pStyle w:val="Month"/>
      </w:pPr>
      <w:r>
        <w:t>2026</w:t>
      </w:r>
    </w:p>
    <w:p w14:paraId="78AD4789" w14:textId="77777777" w:rsidR="007B4F9A" w:rsidRPr="002C0490" w:rsidRDefault="007B4F9A" w:rsidP="007B4F9A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50138C" w:themeColor="accent2"/>
          <w:left w:val="single" w:sz="4" w:space="0" w:color="50138C" w:themeColor="accent2"/>
          <w:bottom w:val="single" w:sz="4" w:space="0" w:color="50138C" w:themeColor="accent2"/>
          <w:right w:val="single" w:sz="4" w:space="0" w:color="50138C" w:themeColor="accent2"/>
          <w:insideH w:val="single" w:sz="4" w:space="0" w:color="50138C" w:themeColor="accent2"/>
          <w:insideV w:val="single" w:sz="4" w:space="0" w:color="50138C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41"/>
        <w:gridCol w:w="1541"/>
        <w:gridCol w:w="1541"/>
        <w:gridCol w:w="1541"/>
        <w:gridCol w:w="1542"/>
        <w:gridCol w:w="1542"/>
        <w:gridCol w:w="1542"/>
      </w:tblGrid>
      <w:tr w:rsidR="007B4F9A" w14:paraId="72D89010" w14:textId="77777777" w:rsidTr="0021513F">
        <w:trPr>
          <w:trHeight w:val="15"/>
        </w:trPr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2A9E54FF" w14:textId="77777777" w:rsidR="007B4F9A" w:rsidRPr="005C54A1" w:rsidRDefault="005153F0" w:rsidP="00380EDC">
            <w:pPr>
              <w:pStyle w:val="Days"/>
            </w:pPr>
            <w:sdt>
              <w:sdtPr>
                <w:id w:val="-730232125"/>
                <w:placeholder>
                  <w:docPart w:val="CE4AA1574E9B40C59F1769BBFA74195E"/>
                </w:placeholder>
                <w:temporary/>
                <w:showingPlcHdr/>
                <w15:appearance w15:val="hidden"/>
              </w:sdtPr>
              <w:sdtEndPr/>
              <w:sdtContent>
                <w:r w:rsidR="007B4F9A" w:rsidRPr="005C54A1">
                  <w:t>SUN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172F88CA" w14:textId="77777777" w:rsidR="007B4F9A" w:rsidRPr="00FB166D" w:rsidRDefault="005153F0" w:rsidP="00380EDC">
            <w:pPr>
              <w:pStyle w:val="Days"/>
            </w:pPr>
            <w:sdt>
              <w:sdtPr>
                <w:id w:val="-1268078607"/>
                <w:placeholder>
                  <w:docPart w:val="66C386399E89452DBD099143481B7BC7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MON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159F722B" w14:textId="77777777" w:rsidR="007B4F9A" w:rsidRPr="00FB166D" w:rsidRDefault="005153F0" w:rsidP="00380EDC">
            <w:pPr>
              <w:pStyle w:val="Days"/>
            </w:pPr>
            <w:sdt>
              <w:sdtPr>
                <w:id w:val="790014813"/>
                <w:placeholder>
                  <w:docPart w:val="474B9FCEE1484D0F8CDC05ADB4C02980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TUE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20EBABB9" w14:textId="77777777" w:rsidR="007B4F9A" w:rsidRPr="00FB166D" w:rsidRDefault="005153F0" w:rsidP="00380EDC">
            <w:pPr>
              <w:pStyle w:val="Days"/>
            </w:pPr>
            <w:sdt>
              <w:sdtPr>
                <w:id w:val="1707761694"/>
                <w:placeholder>
                  <w:docPart w:val="EF47C790B0D14FFC9219F20CE6977C2C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WED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0C27925B" w14:textId="77777777" w:rsidR="007B4F9A" w:rsidRPr="00FB166D" w:rsidRDefault="005153F0" w:rsidP="00380EDC">
            <w:pPr>
              <w:pStyle w:val="Days"/>
            </w:pPr>
            <w:sdt>
              <w:sdtPr>
                <w:id w:val="-1412775777"/>
                <w:placeholder>
                  <w:docPart w:val="E687ED0EAF0F47FCBFCFC6A8C65489D6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THU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65265EBC" w14:textId="77777777" w:rsidR="007B4F9A" w:rsidRPr="00FB166D" w:rsidRDefault="005153F0" w:rsidP="00380EDC">
            <w:pPr>
              <w:pStyle w:val="Days"/>
            </w:pPr>
            <w:sdt>
              <w:sdtPr>
                <w:id w:val="-69654857"/>
                <w:placeholder>
                  <w:docPart w:val="805A731856BD40A38530012561EBF759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FRI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0C0D3C8C" w14:textId="77777777" w:rsidR="007B4F9A" w:rsidRPr="00FB166D" w:rsidRDefault="005153F0" w:rsidP="00380EDC">
            <w:pPr>
              <w:pStyle w:val="Days"/>
            </w:pPr>
            <w:sdt>
              <w:sdtPr>
                <w:id w:val="-2145493786"/>
                <w:placeholder>
                  <w:docPart w:val="B1AD8A72824248219BB115D2A827DB2A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SAT</w:t>
                </w:r>
              </w:sdtContent>
            </w:sdt>
          </w:p>
        </w:tc>
      </w:tr>
      <w:tr w:rsidR="007B4F9A" w14:paraId="22F0D8CA" w14:textId="77777777" w:rsidTr="00380EDC">
        <w:trPr>
          <w:trHeight w:val="1224"/>
        </w:trPr>
        <w:tc>
          <w:tcPr>
            <w:tcW w:w="1541" w:type="dxa"/>
            <w:tcBorders>
              <w:top w:val="nil"/>
            </w:tcBorders>
          </w:tcPr>
          <w:p w14:paraId="791BA168" w14:textId="77777777" w:rsidR="007B4F9A" w:rsidRDefault="007B4F9A" w:rsidP="00380EDC"/>
        </w:tc>
        <w:tc>
          <w:tcPr>
            <w:tcW w:w="1541" w:type="dxa"/>
            <w:tcBorders>
              <w:top w:val="nil"/>
            </w:tcBorders>
          </w:tcPr>
          <w:p w14:paraId="340C0CB1" w14:textId="77777777" w:rsidR="007B4F9A" w:rsidRDefault="007B4F9A" w:rsidP="00380EDC"/>
        </w:tc>
        <w:tc>
          <w:tcPr>
            <w:tcW w:w="1541" w:type="dxa"/>
            <w:tcBorders>
              <w:top w:val="nil"/>
            </w:tcBorders>
          </w:tcPr>
          <w:p w14:paraId="4D4FAA28" w14:textId="79BF3AA3" w:rsidR="007B4F9A" w:rsidRDefault="00F43684" w:rsidP="00380EDC">
            <w:r>
              <w:t>1</w:t>
            </w:r>
          </w:p>
        </w:tc>
        <w:tc>
          <w:tcPr>
            <w:tcW w:w="1541" w:type="dxa"/>
            <w:tcBorders>
              <w:top w:val="nil"/>
            </w:tcBorders>
          </w:tcPr>
          <w:p w14:paraId="043FA1CB" w14:textId="38396B1D" w:rsidR="007B4F9A" w:rsidRDefault="00F43684" w:rsidP="00380EDC">
            <w:r>
              <w:t>2</w:t>
            </w:r>
          </w:p>
        </w:tc>
        <w:tc>
          <w:tcPr>
            <w:tcW w:w="1542" w:type="dxa"/>
            <w:tcBorders>
              <w:top w:val="nil"/>
            </w:tcBorders>
          </w:tcPr>
          <w:p w14:paraId="182E9362" w14:textId="0DCF0098" w:rsidR="007B4F9A" w:rsidRDefault="00F43684" w:rsidP="00380EDC">
            <w:r>
              <w:t>3</w:t>
            </w:r>
          </w:p>
        </w:tc>
        <w:tc>
          <w:tcPr>
            <w:tcW w:w="1542" w:type="dxa"/>
            <w:tcBorders>
              <w:top w:val="nil"/>
            </w:tcBorders>
          </w:tcPr>
          <w:p w14:paraId="4DD8D7A4" w14:textId="59567E84" w:rsidR="007B4F9A" w:rsidRDefault="00F43684" w:rsidP="00380EDC">
            <w:r>
              <w:t>4</w:t>
            </w:r>
          </w:p>
        </w:tc>
        <w:tc>
          <w:tcPr>
            <w:tcW w:w="1542" w:type="dxa"/>
            <w:tcBorders>
              <w:top w:val="nil"/>
            </w:tcBorders>
          </w:tcPr>
          <w:p w14:paraId="12D57B88" w14:textId="664069BD" w:rsidR="007B4F9A" w:rsidRDefault="00F43684" w:rsidP="00380EDC">
            <w:r>
              <w:t>5</w:t>
            </w:r>
          </w:p>
        </w:tc>
      </w:tr>
      <w:tr w:rsidR="00F43684" w14:paraId="118D1728" w14:textId="77777777" w:rsidTr="00380EDC">
        <w:trPr>
          <w:trHeight w:val="1224"/>
        </w:trPr>
        <w:tc>
          <w:tcPr>
            <w:tcW w:w="1541" w:type="dxa"/>
          </w:tcPr>
          <w:p w14:paraId="0CB982B2" w14:textId="72517480" w:rsidR="00F43684" w:rsidRDefault="00F43684" w:rsidP="00F43684">
            <w:r w:rsidRPr="008A2F68">
              <w:t>6</w:t>
            </w:r>
          </w:p>
        </w:tc>
        <w:tc>
          <w:tcPr>
            <w:tcW w:w="1541" w:type="dxa"/>
          </w:tcPr>
          <w:p w14:paraId="4B8E7CD3" w14:textId="77777777" w:rsidR="00F43684" w:rsidRDefault="00F43684" w:rsidP="00F43684">
            <w:r w:rsidRPr="008A2F68">
              <w:t>7</w:t>
            </w:r>
          </w:p>
          <w:p w14:paraId="1AD09AFA" w14:textId="77777777" w:rsidR="00F43684" w:rsidRDefault="00F43684" w:rsidP="00F43684"/>
          <w:p w14:paraId="653BF371" w14:textId="77777777" w:rsidR="00F43684" w:rsidRDefault="00F43684" w:rsidP="00F43684"/>
          <w:p w14:paraId="43D79AD0" w14:textId="6CB3C37A" w:rsidR="00F43684" w:rsidRDefault="00F43684" w:rsidP="00F43684">
            <w:r>
              <w:t>Labor Day</w:t>
            </w:r>
          </w:p>
        </w:tc>
        <w:tc>
          <w:tcPr>
            <w:tcW w:w="1541" w:type="dxa"/>
          </w:tcPr>
          <w:p w14:paraId="415B0796" w14:textId="2C72BEA8" w:rsidR="00F43684" w:rsidRDefault="00F43684" w:rsidP="00F43684">
            <w:r w:rsidRPr="008A2F68">
              <w:t>8</w:t>
            </w:r>
          </w:p>
        </w:tc>
        <w:tc>
          <w:tcPr>
            <w:tcW w:w="1541" w:type="dxa"/>
          </w:tcPr>
          <w:p w14:paraId="5C3EE027" w14:textId="17648028" w:rsidR="00F43684" w:rsidRDefault="00F43684" w:rsidP="00F43684">
            <w:r w:rsidRPr="00D237D5">
              <w:t>9</w:t>
            </w:r>
          </w:p>
        </w:tc>
        <w:tc>
          <w:tcPr>
            <w:tcW w:w="1542" w:type="dxa"/>
          </w:tcPr>
          <w:p w14:paraId="732A3020" w14:textId="05953A2E" w:rsidR="00F43684" w:rsidRDefault="00F43684" w:rsidP="00F43684">
            <w:r w:rsidRPr="00D237D5">
              <w:t>10</w:t>
            </w:r>
          </w:p>
        </w:tc>
        <w:tc>
          <w:tcPr>
            <w:tcW w:w="1542" w:type="dxa"/>
          </w:tcPr>
          <w:p w14:paraId="34853469" w14:textId="48E59A4D" w:rsidR="00F43684" w:rsidRDefault="00F43684" w:rsidP="00F43684">
            <w:r w:rsidRPr="00D237D5">
              <w:t>11</w:t>
            </w:r>
          </w:p>
        </w:tc>
        <w:tc>
          <w:tcPr>
            <w:tcW w:w="1542" w:type="dxa"/>
          </w:tcPr>
          <w:p w14:paraId="7538727D" w14:textId="2B5D6087" w:rsidR="00F43684" w:rsidRDefault="00F43684" w:rsidP="00F43684">
            <w:r w:rsidRPr="00D237D5">
              <w:t>12</w:t>
            </w:r>
          </w:p>
        </w:tc>
      </w:tr>
      <w:tr w:rsidR="00F43684" w14:paraId="712B1006" w14:textId="77777777" w:rsidTr="00380EDC">
        <w:trPr>
          <w:trHeight w:val="1224"/>
        </w:trPr>
        <w:tc>
          <w:tcPr>
            <w:tcW w:w="1541" w:type="dxa"/>
          </w:tcPr>
          <w:p w14:paraId="6CBE02D0" w14:textId="51EDDF6F" w:rsidR="00F43684" w:rsidRDefault="00F43684" w:rsidP="00F43684">
            <w:r w:rsidRPr="00A0219A">
              <w:t>13</w:t>
            </w:r>
          </w:p>
        </w:tc>
        <w:tc>
          <w:tcPr>
            <w:tcW w:w="1541" w:type="dxa"/>
          </w:tcPr>
          <w:p w14:paraId="330E13FA" w14:textId="77777777" w:rsidR="00F43684" w:rsidRDefault="00F43684" w:rsidP="00F43684">
            <w:r w:rsidRPr="00A0219A">
              <w:t>14</w:t>
            </w:r>
          </w:p>
          <w:p w14:paraId="2A1FD147" w14:textId="77777777" w:rsidR="00115BA7" w:rsidRDefault="00115BA7" w:rsidP="00F43684"/>
          <w:p w14:paraId="507EE8FC" w14:textId="0B515F91" w:rsidR="00115BA7" w:rsidRDefault="00983643" w:rsidP="00F43684">
            <w:r>
              <w:t>*</w:t>
            </w:r>
            <w:r w:rsidR="00115BA7">
              <w:t xml:space="preserve">RIBBON CUTTING </w:t>
            </w:r>
            <w:r>
              <w:t xml:space="preserve"> </w:t>
            </w:r>
            <w:r w:rsidR="00115BA7">
              <w:t>BRIGHTER DAY</w:t>
            </w:r>
          </w:p>
        </w:tc>
        <w:tc>
          <w:tcPr>
            <w:tcW w:w="1541" w:type="dxa"/>
          </w:tcPr>
          <w:p w14:paraId="2FBCFC77" w14:textId="266D4D62" w:rsidR="00F43684" w:rsidRDefault="00F43684" w:rsidP="00F43684">
            <w:r w:rsidRPr="00A0219A">
              <w:t>15</w:t>
            </w:r>
          </w:p>
        </w:tc>
        <w:tc>
          <w:tcPr>
            <w:tcW w:w="1541" w:type="dxa"/>
          </w:tcPr>
          <w:p w14:paraId="002E30CF" w14:textId="5BBDE77A" w:rsidR="00F43684" w:rsidRDefault="00F43684" w:rsidP="00F43684">
            <w:r w:rsidRPr="0039222A">
              <w:t>16</w:t>
            </w:r>
          </w:p>
        </w:tc>
        <w:tc>
          <w:tcPr>
            <w:tcW w:w="1542" w:type="dxa"/>
          </w:tcPr>
          <w:p w14:paraId="071324EF" w14:textId="1F660B4A" w:rsidR="00F43684" w:rsidRDefault="00F43684" w:rsidP="00F43684">
            <w:r w:rsidRPr="0039222A">
              <w:t>17</w:t>
            </w:r>
          </w:p>
        </w:tc>
        <w:tc>
          <w:tcPr>
            <w:tcW w:w="1542" w:type="dxa"/>
          </w:tcPr>
          <w:p w14:paraId="047C8CFE" w14:textId="28CBD2CD" w:rsidR="00F43684" w:rsidRDefault="00F43684" w:rsidP="00F43684">
            <w:r w:rsidRPr="0039222A">
              <w:t>18</w:t>
            </w:r>
          </w:p>
        </w:tc>
        <w:tc>
          <w:tcPr>
            <w:tcW w:w="1542" w:type="dxa"/>
          </w:tcPr>
          <w:p w14:paraId="3939958D" w14:textId="2E62CFCD" w:rsidR="00F43684" w:rsidRDefault="00F43684" w:rsidP="00F43684">
            <w:r w:rsidRPr="0039222A">
              <w:t>19</w:t>
            </w:r>
          </w:p>
        </w:tc>
      </w:tr>
      <w:tr w:rsidR="00F43684" w14:paraId="3B7D30D4" w14:textId="77777777" w:rsidTr="00380EDC">
        <w:trPr>
          <w:trHeight w:val="1224"/>
        </w:trPr>
        <w:tc>
          <w:tcPr>
            <w:tcW w:w="1541" w:type="dxa"/>
          </w:tcPr>
          <w:p w14:paraId="1C12AC45" w14:textId="29CB83A1" w:rsidR="00F43684" w:rsidRDefault="00F43684" w:rsidP="00F43684">
            <w:r w:rsidRPr="000A3F62">
              <w:t>20</w:t>
            </w:r>
          </w:p>
        </w:tc>
        <w:tc>
          <w:tcPr>
            <w:tcW w:w="1541" w:type="dxa"/>
          </w:tcPr>
          <w:p w14:paraId="136790BC" w14:textId="7F858F3A" w:rsidR="00F43684" w:rsidRDefault="00F43684" w:rsidP="00F43684">
            <w:r w:rsidRPr="000A3F62">
              <w:t>21</w:t>
            </w:r>
          </w:p>
        </w:tc>
        <w:tc>
          <w:tcPr>
            <w:tcW w:w="1541" w:type="dxa"/>
          </w:tcPr>
          <w:p w14:paraId="07284295" w14:textId="41D498CF" w:rsidR="00F43684" w:rsidRDefault="00F43684" w:rsidP="00F43684">
            <w:r w:rsidRPr="000A3F62">
              <w:t>22</w:t>
            </w:r>
          </w:p>
        </w:tc>
        <w:tc>
          <w:tcPr>
            <w:tcW w:w="1541" w:type="dxa"/>
          </w:tcPr>
          <w:p w14:paraId="2E8F1024" w14:textId="51F849C4" w:rsidR="00F43684" w:rsidRDefault="00F43684" w:rsidP="00F43684">
            <w:r w:rsidRPr="001B48A3">
              <w:t>23</w:t>
            </w:r>
          </w:p>
        </w:tc>
        <w:tc>
          <w:tcPr>
            <w:tcW w:w="1542" w:type="dxa"/>
          </w:tcPr>
          <w:p w14:paraId="416B0FE4" w14:textId="3D32CDA1" w:rsidR="00F43684" w:rsidRDefault="00F43684" w:rsidP="00F43684">
            <w:r w:rsidRPr="001B48A3">
              <w:t>24</w:t>
            </w:r>
          </w:p>
        </w:tc>
        <w:tc>
          <w:tcPr>
            <w:tcW w:w="1542" w:type="dxa"/>
          </w:tcPr>
          <w:p w14:paraId="434D7D5D" w14:textId="610762C4" w:rsidR="00F43684" w:rsidRDefault="00F43684" w:rsidP="00F43684">
            <w:r w:rsidRPr="001B48A3">
              <w:t>25</w:t>
            </w:r>
          </w:p>
        </w:tc>
        <w:tc>
          <w:tcPr>
            <w:tcW w:w="1542" w:type="dxa"/>
          </w:tcPr>
          <w:p w14:paraId="0ECF22F8" w14:textId="7364EBC4" w:rsidR="00F43684" w:rsidRDefault="00F43684" w:rsidP="00F43684">
            <w:r w:rsidRPr="001B48A3">
              <w:t>26</w:t>
            </w:r>
          </w:p>
        </w:tc>
      </w:tr>
      <w:tr w:rsidR="00F43684" w14:paraId="6DC71D70" w14:textId="77777777" w:rsidTr="00380EDC">
        <w:trPr>
          <w:trHeight w:val="1224"/>
        </w:trPr>
        <w:tc>
          <w:tcPr>
            <w:tcW w:w="1541" w:type="dxa"/>
          </w:tcPr>
          <w:p w14:paraId="4CC6F95A" w14:textId="77D2A408" w:rsidR="00F43684" w:rsidRDefault="00F43684" w:rsidP="00F43684">
            <w:r w:rsidRPr="002D4633">
              <w:t>27</w:t>
            </w:r>
          </w:p>
        </w:tc>
        <w:tc>
          <w:tcPr>
            <w:tcW w:w="1541" w:type="dxa"/>
          </w:tcPr>
          <w:p w14:paraId="0858BE5A" w14:textId="66EBB6FF" w:rsidR="00F43684" w:rsidRDefault="00F43684" w:rsidP="00F43684">
            <w:r w:rsidRPr="002D4633">
              <w:t>28</w:t>
            </w:r>
          </w:p>
        </w:tc>
        <w:tc>
          <w:tcPr>
            <w:tcW w:w="1541" w:type="dxa"/>
          </w:tcPr>
          <w:p w14:paraId="4F8B2F34" w14:textId="7BD84AA5" w:rsidR="00F43684" w:rsidRDefault="00F43684" w:rsidP="00F43684">
            <w:r w:rsidRPr="002D4633">
              <w:t>29</w:t>
            </w:r>
          </w:p>
        </w:tc>
        <w:tc>
          <w:tcPr>
            <w:tcW w:w="1541" w:type="dxa"/>
          </w:tcPr>
          <w:p w14:paraId="299EB3AF" w14:textId="3352A3B4" w:rsidR="00F43684" w:rsidRDefault="00F43684" w:rsidP="00F43684">
            <w:r>
              <w:t>30</w:t>
            </w:r>
          </w:p>
        </w:tc>
        <w:tc>
          <w:tcPr>
            <w:tcW w:w="1542" w:type="dxa"/>
          </w:tcPr>
          <w:p w14:paraId="48601997" w14:textId="77777777" w:rsidR="00F43684" w:rsidRDefault="00F43684" w:rsidP="00F43684"/>
        </w:tc>
        <w:tc>
          <w:tcPr>
            <w:tcW w:w="1542" w:type="dxa"/>
          </w:tcPr>
          <w:p w14:paraId="29C2879B" w14:textId="77777777" w:rsidR="00F43684" w:rsidRDefault="00F43684" w:rsidP="00F43684"/>
        </w:tc>
        <w:tc>
          <w:tcPr>
            <w:tcW w:w="1542" w:type="dxa"/>
          </w:tcPr>
          <w:p w14:paraId="26D8FF4E" w14:textId="77777777" w:rsidR="00F43684" w:rsidRDefault="00F43684" w:rsidP="00F43684"/>
        </w:tc>
      </w:tr>
      <w:tr w:rsidR="007B4F9A" w14:paraId="31DCAFAF" w14:textId="77777777" w:rsidTr="00380EDC">
        <w:trPr>
          <w:trHeight w:val="1224"/>
        </w:trPr>
        <w:tc>
          <w:tcPr>
            <w:tcW w:w="1541" w:type="dxa"/>
            <w:shd w:val="clear" w:color="auto" w:fill="FDE6FB" w:themeFill="accent4" w:themeFillTint="33"/>
          </w:tcPr>
          <w:p w14:paraId="0AC1442E" w14:textId="77777777" w:rsidR="007B4F9A" w:rsidRDefault="007B4F9A" w:rsidP="00380EDC"/>
        </w:tc>
        <w:tc>
          <w:tcPr>
            <w:tcW w:w="1541" w:type="dxa"/>
            <w:shd w:val="clear" w:color="auto" w:fill="FDE6FB" w:themeFill="accent4" w:themeFillTint="33"/>
          </w:tcPr>
          <w:p w14:paraId="3361612B" w14:textId="77777777" w:rsidR="007B4F9A" w:rsidRDefault="007B4F9A" w:rsidP="00380EDC"/>
        </w:tc>
        <w:tc>
          <w:tcPr>
            <w:tcW w:w="1541" w:type="dxa"/>
            <w:shd w:val="clear" w:color="auto" w:fill="FDE6FB" w:themeFill="accent4" w:themeFillTint="33"/>
          </w:tcPr>
          <w:p w14:paraId="39D97AE6" w14:textId="77777777" w:rsidR="007B4F9A" w:rsidRDefault="007B4F9A" w:rsidP="00380EDC"/>
        </w:tc>
        <w:tc>
          <w:tcPr>
            <w:tcW w:w="1541" w:type="dxa"/>
            <w:shd w:val="clear" w:color="auto" w:fill="FDE6FB" w:themeFill="accent4" w:themeFillTint="33"/>
          </w:tcPr>
          <w:p w14:paraId="674C9FF2" w14:textId="77777777" w:rsidR="007B4F9A" w:rsidRDefault="007B4F9A" w:rsidP="00380EDC"/>
        </w:tc>
        <w:tc>
          <w:tcPr>
            <w:tcW w:w="1542" w:type="dxa"/>
            <w:shd w:val="clear" w:color="auto" w:fill="FDE6FB" w:themeFill="accent4" w:themeFillTint="33"/>
          </w:tcPr>
          <w:p w14:paraId="01A0F151" w14:textId="77777777" w:rsidR="007B4F9A" w:rsidRDefault="007B4F9A" w:rsidP="00380EDC"/>
        </w:tc>
        <w:tc>
          <w:tcPr>
            <w:tcW w:w="1542" w:type="dxa"/>
            <w:shd w:val="clear" w:color="auto" w:fill="FDE6FB" w:themeFill="accent4" w:themeFillTint="33"/>
          </w:tcPr>
          <w:p w14:paraId="16566135" w14:textId="77777777" w:rsidR="007B4F9A" w:rsidRDefault="007B4F9A" w:rsidP="00380EDC"/>
        </w:tc>
        <w:tc>
          <w:tcPr>
            <w:tcW w:w="1542" w:type="dxa"/>
            <w:shd w:val="clear" w:color="auto" w:fill="FDE6FB" w:themeFill="accent4" w:themeFillTint="33"/>
          </w:tcPr>
          <w:p w14:paraId="0ADBEB40" w14:textId="77777777" w:rsidR="007B4F9A" w:rsidRDefault="007B4F9A" w:rsidP="00380EDC"/>
        </w:tc>
      </w:tr>
    </w:tbl>
    <w:p w14:paraId="7A4C9BF5" w14:textId="77777777" w:rsidR="007B4F9A" w:rsidRDefault="007B4F9A" w:rsidP="007B4F9A">
      <w:pPr>
        <w:pStyle w:val="NoSpacing"/>
      </w:pPr>
    </w:p>
    <w:p w14:paraId="2782C486" w14:textId="77777777" w:rsidR="007B4F9A" w:rsidRDefault="007B4F9A" w:rsidP="007B4F9A">
      <w:r>
        <w:br w:type="page"/>
      </w:r>
    </w:p>
    <w:p w14:paraId="5EBA1D92" w14:textId="77777777" w:rsidR="007B4F9A" w:rsidRPr="0021513F" w:rsidRDefault="007B4F9A" w:rsidP="0021513F">
      <w:pPr>
        <w:spacing w:before="0" w:after="0"/>
        <w:rPr>
          <w:sz w:val="12"/>
          <w:szCs w:val="14"/>
        </w:rPr>
      </w:pPr>
      <w:r w:rsidRPr="0021513F">
        <w:rPr>
          <w:noProof/>
          <w:sz w:val="12"/>
          <w:szCs w:val="14"/>
        </w:rPr>
        <w:lastRenderedPageBreak/>
        <w:drawing>
          <wp:anchor distT="0" distB="0" distL="114300" distR="114300" simplePos="0" relativeHeight="251662336" behindDoc="1" locked="1" layoutInCell="1" allowOverlap="1" wp14:anchorId="2F4015E2" wp14:editId="27C2FABE">
            <wp:simplePos x="0" y="0"/>
            <wp:positionH relativeFrom="page">
              <wp:posOffset>0</wp:posOffset>
            </wp:positionH>
            <wp:positionV relativeFrom="paragraph">
              <wp:posOffset>-333375</wp:posOffset>
            </wp:positionV>
            <wp:extent cx="7772400" cy="2925445"/>
            <wp:effectExtent l="0" t="0" r="0" b="8255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D6287" w14:textId="13B0F437" w:rsidR="007B4F9A" w:rsidRDefault="00F43684" w:rsidP="007B4F9A">
      <w:pPr>
        <w:pStyle w:val="Month"/>
      </w:pPr>
      <w:r>
        <w:t>October</w:t>
      </w:r>
    </w:p>
    <w:p w14:paraId="0D898B85" w14:textId="33398139" w:rsidR="007B4F9A" w:rsidRDefault="00F43684" w:rsidP="007B4F9A">
      <w:pPr>
        <w:pStyle w:val="Month"/>
      </w:pPr>
      <w:r>
        <w:t>2026</w:t>
      </w:r>
    </w:p>
    <w:p w14:paraId="70BA22D0" w14:textId="77777777" w:rsidR="007B4F9A" w:rsidRPr="002C0490" w:rsidRDefault="007B4F9A" w:rsidP="007B4F9A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50138C" w:themeColor="accent2"/>
          <w:left w:val="single" w:sz="4" w:space="0" w:color="50138C" w:themeColor="accent2"/>
          <w:bottom w:val="single" w:sz="4" w:space="0" w:color="50138C" w:themeColor="accent2"/>
          <w:right w:val="single" w:sz="4" w:space="0" w:color="50138C" w:themeColor="accent2"/>
          <w:insideH w:val="single" w:sz="4" w:space="0" w:color="50138C" w:themeColor="accent2"/>
          <w:insideV w:val="single" w:sz="4" w:space="0" w:color="50138C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41"/>
        <w:gridCol w:w="1541"/>
        <w:gridCol w:w="1541"/>
        <w:gridCol w:w="1541"/>
        <w:gridCol w:w="1542"/>
        <w:gridCol w:w="1542"/>
        <w:gridCol w:w="1542"/>
      </w:tblGrid>
      <w:tr w:rsidR="007B4F9A" w14:paraId="6738A8C9" w14:textId="77777777" w:rsidTr="0021513F">
        <w:trPr>
          <w:trHeight w:val="15"/>
        </w:trPr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2FD679ED" w14:textId="77777777" w:rsidR="007B4F9A" w:rsidRPr="005C54A1" w:rsidRDefault="005153F0" w:rsidP="00380EDC">
            <w:pPr>
              <w:pStyle w:val="Days"/>
            </w:pPr>
            <w:sdt>
              <w:sdtPr>
                <w:id w:val="-1363271915"/>
                <w:placeholder>
                  <w:docPart w:val="681B02E23305404F8F551E97E28B8591"/>
                </w:placeholder>
                <w:temporary/>
                <w:showingPlcHdr/>
                <w15:appearance w15:val="hidden"/>
              </w:sdtPr>
              <w:sdtEndPr/>
              <w:sdtContent>
                <w:r w:rsidR="007B4F9A" w:rsidRPr="005C54A1">
                  <w:t>SUN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52105662" w14:textId="77777777" w:rsidR="007B4F9A" w:rsidRPr="00FB166D" w:rsidRDefault="005153F0" w:rsidP="00380EDC">
            <w:pPr>
              <w:pStyle w:val="Days"/>
            </w:pPr>
            <w:sdt>
              <w:sdtPr>
                <w:id w:val="-1400596654"/>
                <w:placeholder>
                  <w:docPart w:val="66586424142E4917905C1B3E5308BB7E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MON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57CECCE9" w14:textId="77777777" w:rsidR="007B4F9A" w:rsidRPr="00FB166D" w:rsidRDefault="005153F0" w:rsidP="00380EDC">
            <w:pPr>
              <w:pStyle w:val="Days"/>
            </w:pPr>
            <w:sdt>
              <w:sdtPr>
                <w:id w:val="2085792548"/>
                <w:placeholder>
                  <w:docPart w:val="08C52AF199B0457F89B44BB2E95F0C4E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TUE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3397E248" w14:textId="77777777" w:rsidR="007B4F9A" w:rsidRPr="00FB166D" w:rsidRDefault="005153F0" w:rsidP="00380EDC">
            <w:pPr>
              <w:pStyle w:val="Days"/>
            </w:pPr>
            <w:sdt>
              <w:sdtPr>
                <w:id w:val="-365832454"/>
                <w:placeholder>
                  <w:docPart w:val="9711EC38DCC849889E54ED5EA4B60FB6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WED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64D0C39D" w14:textId="77777777" w:rsidR="007B4F9A" w:rsidRPr="00FB166D" w:rsidRDefault="005153F0" w:rsidP="00380EDC">
            <w:pPr>
              <w:pStyle w:val="Days"/>
            </w:pPr>
            <w:sdt>
              <w:sdtPr>
                <w:id w:val="-1330138301"/>
                <w:placeholder>
                  <w:docPart w:val="E237FC8D79084C3ABA9C271DF28E9319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THU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37ED479C" w14:textId="77777777" w:rsidR="007B4F9A" w:rsidRPr="00FB166D" w:rsidRDefault="005153F0" w:rsidP="00380EDC">
            <w:pPr>
              <w:pStyle w:val="Days"/>
            </w:pPr>
            <w:sdt>
              <w:sdtPr>
                <w:id w:val="2098052463"/>
                <w:placeholder>
                  <w:docPart w:val="1A66B5E223244AFDB520B8F4B2626748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FRI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24E102E4" w14:textId="77777777" w:rsidR="007B4F9A" w:rsidRPr="00FB166D" w:rsidRDefault="005153F0" w:rsidP="00380EDC">
            <w:pPr>
              <w:pStyle w:val="Days"/>
            </w:pPr>
            <w:sdt>
              <w:sdtPr>
                <w:id w:val="-1509669245"/>
                <w:placeholder>
                  <w:docPart w:val="3E6B1F660D14446D9059DEE6523E1579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SAT</w:t>
                </w:r>
              </w:sdtContent>
            </w:sdt>
          </w:p>
        </w:tc>
      </w:tr>
      <w:tr w:rsidR="000F5EDF" w14:paraId="6E17D900" w14:textId="77777777" w:rsidTr="00380EDC">
        <w:trPr>
          <w:trHeight w:val="1224"/>
        </w:trPr>
        <w:tc>
          <w:tcPr>
            <w:tcW w:w="1541" w:type="dxa"/>
            <w:tcBorders>
              <w:top w:val="nil"/>
            </w:tcBorders>
          </w:tcPr>
          <w:p w14:paraId="03B01D8F" w14:textId="77777777" w:rsidR="000F5EDF" w:rsidRDefault="000F5EDF" w:rsidP="000F5EDF"/>
        </w:tc>
        <w:tc>
          <w:tcPr>
            <w:tcW w:w="1541" w:type="dxa"/>
            <w:tcBorders>
              <w:top w:val="nil"/>
            </w:tcBorders>
          </w:tcPr>
          <w:p w14:paraId="166AB811" w14:textId="77777777" w:rsidR="000F5EDF" w:rsidRDefault="000F5EDF" w:rsidP="000F5EDF"/>
        </w:tc>
        <w:tc>
          <w:tcPr>
            <w:tcW w:w="1541" w:type="dxa"/>
            <w:tcBorders>
              <w:top w:val="nil"/>
            </w:tcBorders>
          </w:tcPr>
          <w:p w14:paraId="172411BC" w14:textId="77777777" w:rsidR="000F5EDF" w:rsidRDefault="000F5EDF" w:rsidP="000F5EDF"/>
        </w:tc>
        <w:tc>
          <w:tcPr>
            <w:tcW w:w="1541" w:type="dxa"/>
            <w:tcBorders>
              <w:top w:val="nil"/>
            </w:tcBorders>
          </w:tcPr>
          <w:p w14:paraId="5DC91D8E" w14:textId="77777777" w:rsidR="000F5EDF" w:rsidRDefault="000F5EDF" w:rsidP="000F5EDF"/>
        </w:tc>
        <w:tc>
          <w:tcPr>
            <w:tcW w:w="1542" w:type="dxa"/>
            <w:tcBorders>
              <w:top w:val="nil"/>
            </w:tcBorders>
          </w:tcPr>
          <w:p w14:paraId="077FBCA3" w14:textId="0E14B952" w:rsidR="000F5EDF" w:rsidRDefault="000F5EDF" w:rsidP="000F5EDF">
            <w:r w:rsidRPr="00676CA9">
              <w:t>1</w:t>
            </w:r>
          </w:p>
        </w:tc>
        <w:tc>
          <w:tcPr>
            <w:tcW w:w="1542" w:type="dxa"/>
            <w:tcBorders>
              <w:top w:val="nil"/>
            </w:tcBorders>
          </w:tcPr>
          <w:p w14:paraId="4A7469D8" w14:textId="4C1631AA" w:rsidR="000F5EDF" w:rsidRDefault="000F5EDF" w:rsidP="000F5EDF">
            <w:r w:rsidRPr="00676CA9">
              <w:t>2</w:t>
            </w:r>
          </w:p>
        </w:tc>
        <w:tc>
          <w:tcPr>
            <w:tcW w:w="1542" w:type="dxa"/>
            <w:tcBorders>
              <w:top w:val="nil"/>
            </w:tcBorders>
          </w:tcPr>
          <w:p w14:paraId="6F0D58E2" w14:textId="0A7C2D6A" w:rsidR="000F5EDF" w:rsidRDefault="000F5EDF" w:rsidP="000F5EDF">
            <w:r w:rsidRPr="00676CA9">
              <w:t>3</w:t>
            </w:r>
          </w:p>
        </w:tc>
      </w:tr>
      <w:tr w:rsidR="000F5EDF" w14:paraId="6E2FF926" w14:textId="77777777" w:rsidTr="00380EDC">
        <w:trPr>
          <w:trHeight w:val="1224"/>
        </w:trPr>
        <w:tc>
          <w:tcPr>
            <w:tcW w:w="1541" w:type="dxa"/>
          </w:tcPr>
          <w:p w14:paraId="23ECBB6E" w14:textId="3C3C20CA" w:rsidR="000F5EDF" w:rsidRDefault="000F5EDF" w:rsidP="000F5EDF">
            <w:r w:rsidRPr="00951B30">
              <w:t>4</w:t>
            </w:r>
          </w:p>
        </w:tc>
        <w:tc>
          <w:tcPr>
            <w:tcW w:w="1541" w:type="dxa"/>
          </w:tcPr>
          <w:p w14:paraId="065FEF79" w14:textId="77777777" w:rsidR="000F5EDF" w:rsidRDefault="000F5EDF" w:rsidP="000F5EDF">
            <w:r w:rsidRPr="00951B30">
              <w:t>5</w:t>
            </w:r>
          </w:p>
          <w:p w14:paraId="2D9AC8AC" w14:textId="77777777" w:rsidR="000F5EDF" w:rsidRDefault="000F5EDF" w:rsidP="000F5EDF"/>
          <w:p w14:paraId="4BDF2A20" w14:textId="348DAFAA" w:rsidR="000F5EDF" w:rsidRDefault="000F5EDF" w:rsidP="000F5EDF">
            <w:r>
              <w:t>FALL BREAK</w:t>
            </w:r>
          </w:p>
        </w:tc>
        <w:tc>
          <w:tcPr>
            <w:tcW w:w="1541" w:type="dxa"/>
          </w:tcPr>
          <w:p w14:paraId="7A3C1949" w14:textId="77777777" w:rsidR="000F5EDF" w:rsidRDefault="000F5EDF" w:rsidP="000F5EDF">
            <w:r>
              <w:t>6</w:t>
            </w:r>
          </w:p>
          <w:p w14:paraId="7D2292EA" w14:textId="77777777" w:rsidR="000F5EDF" w:rsidRDefault="000F5EDF" w:rsidP="000F5EDF"/>
          <w:p w14:paraId="541C200D" w14:textId="3488E9BA" w:rsidR="000F5EDF" w:rsidRDefault="000F5EDF" w:rsidP="000F5EDF">
            <w:r w:rsidRPr="000F5EDF">
              <w:t>FALL BREAK</w:t>
            </w:r>
          </w:p>
          <w:p w14:paraId="4B5FEC2F" w14:textId="44A0435E" w:rsidR="000F5EDF" w:rsidRDefault="000F5EDF" w:rsidP="000F5EDF"/>
        </w:tc>
        <w:tc>
          <w:tcPr>
            <w:tcW w:w="1541" w:type="dxa"/>
          </w:tcPr>
          <w:p w14:paraId="2A9A8517" w14:textId="77777777" w:rsidR="000F5EDF" w:rsidRDefault="000F5EDF" w:rsidP="000F5EDF">
            <w:r>
              <w:t>7</w:t>
            </w:r>
          </w:p>
          <w:p w14:paraId="1D4FBE66" w14:textId="77777777" w:rsidR="000F5EDF" w:rsidRDefault="000F5EDF" w:rsidP="000F5EDF"/>
          <w:p w14:paraId="39F4A9C1" w14:textId="174819D6" w:rsidR="000F5EDF" w:rsidRDefault="000F5EDF" w:rsidP="000F5EDF">
            <w:r>
              <w:t>FALL BREAK</w:t>
            </w:r>
          </w:p>
        </w:tc>
        <w:tc>
          <w:tcPr>
            <w:tcW w:w="1542" w:type="dxa"/>
          </w:tcPr>
          <w:p w14:paraId="152DBDC3" w14:textId="77777777" w:rsidR="000F5EDF" w:rsidRDefault="000F5EDF" w:rsidP="000F5EDF">
            <w:r>
              <w:t>8</w:t>
            </w:r>
          </w:p>
          <w:p w14:paraId="1CB6C01D" w14:textId="77777777" w:rsidR="000F5EDF" w:rsidRDefault="000F5EDF" w:rsidP="000F5EDF"/>
          <w:p w14:paraId="7A21336A" w14:textId="29F4E7E3" w:rsidR="000F5EDF" w:rsidRDefault="000F5EDF" w:rsidP="000F5EDF">
            <w:r>
              <w:t>FALL BREAK</w:t>
            </w:r>
          </w:p>
        </w:tc>
        <w:tc>
          <w:tcPr>
            <w:tcW w:w="1542" w:type="dxa"/>
          </w:tcPr>
          <w:p w14:paraId="578EDBC2" w14:textId="77777777" w:rsidR="000F5EDF" w:rsidRDefault="000F5EDF" w:rsidP="000F5EDF">
            <w:r>
              <w:t>9</w:t>
            </w:r>
          </w:p>
          <w:p w14:paraId="5267B3BB" w14:textId="77777777" w:rsidR="000F5EDF" w:rsidRDefault="000F5EDF" w:rsidP="000F5EDF"/>
          <w:p w14:paraId="66BE75B2" w14:textId="6F66DF94" w:rsidR="000F5EDF" w:rsidRDefault="000F5EDF" w:rsidP="000F5EDF">
            <w:r>
              <w:t>FALL BREAK</w:t>
            </w:r>
          </w:p>
        </w:tc>
        <w:tc>
          <w:tcPr>
            <w:tcW w:w="1542" w:type="dxa"/>
          </w:tcPr>
          <w:p w14:paraId="33B6282C" w14:textId="0A60392C" w:rsidR="000F5EDF" w:rsidRDefault="000F5EDF" w:rsidP="000F5EDF">
            <w:r>
              <w:t>10</w:t>
            </w:r>
          </w:p>
        </w:tc>
      </w:tr>
      <w:tr w:rsidR="007B4F9A" w14:paraId="3DEA220D" w14:textId="77777777" w:rsidTr="00380EDC">
        <w:trPr>
          <w:trHeight w:val="1224"/>
        </w:trPr>
        <w:tc>
          <w:tcPr>
            <w:tcW w:w="1541" w:type="dxa"/>
          </w:tcPr>
          <w:p w14:paraId="4176067D" w14:textId="68B24916" w:rsidR="007B4F9A" w:rsidRDefault="000F5EDF" w:rsidP="00380EDC">
            <w:r>
              <w:t>11</w:t>
            </w:r>
          </w:p>
        </w:tc>
        <w:tc>
          <w:tcPr>
            <w:tcW w:w="1541" w:type="dxa"/>
          </w:tcPr>
          <w:p w14:paraId="26520AE3" w14:textId="77777777" w:rsidR="007B4F9A" w:rsidRDefault="000F5EDF" w:rsidP="00380EDC">
            <w:r>
              <w:t>12</w:t>
            </w:r>
          </w:p>
          <w:p w14:paraId="0BEDB862" w14:textId="77777777" w:rsidR="000F5EDF" w:rsidRDefault="000F5EDF" w:rsidP="00380EDC"/>
          <w:p w14:paraId="2E7C7A0C" w14:textId="77777777" w:rsidR="000F5EDF" w:rsidRDefault="000F5EDF" w:rsidP="00380EDC"/>
          <w:p w14:paraId="67E3C199" w14:textId="4480C033" w:rsidR="000F5EDF" w:rsidRDefault="000F5EDF" w:rsidP="00380EDC">
            <w:r>
              <w:t>COLUMBUS DAY</w:t>
            </w:r>
          </w:p>
        </w:tc>
        <w:tc>
          <w:tcPr>
            <w:tcW w:w="1541" w:type="dxa"/>
          </w:tcPr>
          <w:p w14:paraId="278702C5" w14:textId="105A0D61" w:rsidR="007B4F9A" w:rsidRDefault="000F5EDF" w:rsidP="00380EDC">
            <w:r>
              <w:t>13</w:t>
            </w:r>
          </w:p>
        </w:tc>
        <w:tc>
          <w:tcPr>
            <w:tcW w:w="1541" w:type="dxa"/>
          </w:tcPr>
          <w:p w14:paraId="01820089" w14:textId="056771F7" w:rsidR="007B4F9A" w:rsidRDefault="000F5EDF" w:rsidP="00380EDC">
            <w:r>
              <w:t>14</w:t>
            </w:r>
          </w:p>
        </w:tc>
        <w:tc>
          <w:tcPr>
            <w:tcW w:w="1542" w:type="dxa"/>
          </w:tcPr>
          <w:p w14:paraId="735B2763" w14:textId="4920F4DB" w:rsidR="007B4F9A" w:rsidRDefault="000F5EDF" w:rsidP="00380EDC">
            <w:r>
              <w:t>15</w:t>
            </w:r>
          </w:p>
        </w:tc>
        <w:tc>
          <w:tcPr>
            <w:tcW w:w="1542" w:type="dxa"/>
          </w:tcPr>
          <w:p w14:paraId="0B02F3D6" w14:textId="0EAB3BA0" w:rsidR="007B4F9A" w:rsidRDefault="000F5EDF" w:rsidP="00380EDC">
            <w:r>
              <w:t>16</w:t>
            </w:r>
          </w:p>
        </w:tc>
        <w:tc>
          <w:tcPr>
            <w:tcW w:w="1542" w:type="dxa"/>
          </w:tcPr>
          <w:p w14:paraId="0B5102EE" w14:textId="5CDA54FA" w:rsidR="007B4F9A" w:rsidRDefault="000F5EDF" w:rsidP="00380EDC">
            <w:r>
              <w:t>17</w:t>
            </w:r>
          </w:p>
        </w:tc>
      </w:tr>
      <w:tr w:rsidR="000F5EDF" w14:paraId="24873863" w14:textId="77777777" w:rsidTr="00380EDC">
        <w:trPr>
          <w:trHeight w:val="1224"/>
        </w:trPr>
        <w:tc>
          <w:tcPr>
            <w:tcW w:w="1541" w:type="dxa"/>
          </w:tcPr>
          <w:p w14:paraId="5A293266" w14:textId="252C20FE" w:rsidR="000F5EDF" w:rsidRDefault="000F5EDF" w:rsidP="000F5EDF">
            <w:r w:rsidRPr="00123B92">
              <w:t>18</w:t>
            </w:r>
          </w:p>
        </w:tc>
        <w:tc>
          <w:tcPr>
            <w:tcW w:w="1541" w:type="dxa"/>
          </w:tcPr>
          <w:p w14:paraId="797F5F8C" w14:textId="28FA7536" w:rsidR="000F5EDF" w:rsidRDefault="000F5EDF" w:rsidP="000F5EDF">
            <w:r w:rsidRPr="00123B92">
              <w:t>19</w:t>
            </w:r>
          </w:p>
        </w:tc>
        <w:tc>
          <w:tcPr>
            <w:tcW w:w="1541" w:type="dxa"/>
          </w:tcPr>
          <w:p w14:paraId="26817EAA" w14:textId="2B6F504A" w:rsidR="000F5EDF" w:rsidRDefault="000F5EDF" w:rsidP="000F5EDF">
            <w:r w:rsidRPr="00123B92">
              <w:t>20</w:t>
            </w:r>
          </w:p>
        </w:tc>
        <w:tc>
          <w:tcPr>
            <w:tcW w:w="1541" w:type="dxa"/>
          </w:tcPr>
          <w:p w14:paraId="50E4FC86" w14:textId="6867FF25" w:rsidR="000F5EDF" w:rsidRDefault="000F5EDF" w:rsidP="000F5EDF">
            <w:r w:rsidRPr="00123B92">
              <w:t>21</w:t>
            </w:r>
          </w:p>
        </w:tc>
        <w:tc>
          <w:tcPr>
            <w:tcW w:w="1542" w:type="dxa"/>
          </w:tcPr>
          <w:p w14:paraId="7BB8866E" w14:textId="78B42D97" w:rsidR="000F5EDF" w:rsidRDefault="000F5EDF" w:rsidP="000F5EDF">
            <w:r w:rsidRPr="00123B92">
              <w:t>22</w:t>
            </w:r>
          </w:p>
        </w:tc>
        <w:tc>
          <w:tcPr>
            <w:tcW w:w="1542" w:type="dxa"/>
          </w:tcPr>
          <w:p w14:paraId="710A1D6C" w14:textId="1FFE32F5" w:rsidR="000F5EDF" w:rsidRDefault="000F5EDF" w:rsidP="000F5EDF">
            <w:r>
              <w:t>23</w:t>
            </w:r>
          </w:p>
        </w:tc>
        <w:tc>
          <w:tcPr>
            <w:tcW w:w="1542" w:type="dxa"/>
          </w:tcPr>
          <w:p w14:paraId="2C17B4FE" w14:textId="6C86FF3D" w:rsidR="000F5EDF" w:rsidRDefault="000F5EDF" w:rsidP="000F5EDF">
            <w:r>
              <w:t>24</w:t>
            </w:r>
          </w:p>
        </w:tc>
      </w:tr>
      <w:tr w:rsidR="000F5EDF" w14:paraId="59939809" w14:textId="77777777" w:rsidTr="00380EDC">
        <w:trPr>
          <w:trHeight w:val="1224"/>
        </w:trPr>
        <w:tc>
          <w:tcPr>
            <w:tcW w:w="1541" w:type="dxa"/>
          </w:tcPr>
          <w:p w14:paraId="728AE5B5" w14:textId="038DF36F" w:rsidR="000F5EDF" w:rsidRDefault="000F5EDF" w:rsidP="000F5EDF">
            <w:r w:rsidRPr="00BF63E9">
              <w:t>25</w:t>
            </w:r>
          </w:p>
        </w:tc>
        <w:tc>
          <w:tcPr>
            <w:tcW w:w="1541" w:type="dxa"/>
          </w:tcPr>
          <w:p w14:paraId="559B565A" w14:textId="77C0AC15" w:rsidR="000F5EDF" w:rsidRDefault="000F5EDF" w:rsidP="000F5EDF">
            <w:r w:rsidRPr="00BF63E9">
              <w:t>26</w:t>
            </w:r>
          </w:p>
        </w:tc>
        <w:tc>
          <w:tcPr>
            <w:tcW w:w="1541" w:type="dxa"/>
          </w:tcPr>
          <w:p w14:paraId="434C8F70" w14:textId="35969BC3" w:rsidR="000F5EDF" w:rsidRDefault="000F5EDF" w:rsidP="000F5EDF">
            <w:r w:rsidRPr="00BF63E9">
              <w:t>27</w:t>
            </w:r>
          </w:p>
        </w:tc>
        <w:tc>
          <w:tcPr>
            <w:tcW w:w="1541" w:type="dxa"/>
          </w:tcPr>
          <w:p w14:paraId="6B27A63C" w14:textId="6DE264AC" w:rsidR="000F5EDF" w:rsidRDefault="000F5EDF" w:rsidP="000F5EDF">
            <w:r w:rsidRPr="00BF63E9">
              <w:t>28</w:t>
            </w:r>
          </w:p>
        </w:tc>
        <w:tc>
          <w:tcPr>
            <w:tcW w:w="1542" w:type="dxa"/>
          </w:tcPr>
          <w:p w14:paraId="6B2130DF" w14:textId="213D1CB6" w:rsidR="000F5EDF" w:rsidRDefault="000F5EDF" w:rsidP="000F5EDF">
            <w:r w:rsidRPr="00BF63E9">
              <w:t>29</w:t>
            </w:r>
          </w:p>
        </w:tc>
        <w:tc>
          <w:tcPr>
            <w:tcW w:w="1542" w:type="dxa"/>
          </w:tcPr>
          <w:p w14:paraId="735CDC8F" w14:textId="06455BDB" w:rsidR="000F5EDF" w:rsidRDefault="000F5EDF" w:rsidP="000F5EDF">
            <w:r>
              <w:t>30</w:t>
            </w:r>
          </w:p>
        </w:tc>
        <w:tc>
          <w:tcPr>
            <w:tcW w:w="1542" w:type="dxa"/>
          </w:tcPr>
          <w:p w14:paraId="4C865C66" w14:textId="40833FC1" w:rsidR="000F5EDF" w:rsidRDefault="000F5EDF" w:rsidP="000F5EDF">
            <w:r>
              <w:t>31</w:t>
            </w:r>
          </w:p>
        </w:tc>
      </w:tr>
      <w:tr w:rsidR="007B4F9A" w14:paraId="4C97ADFB" w14:textId="77777777" w:rsidTr="00380EDC">
        <w:trPr>
          <w:trHeight w:val="1224"/>
        </w:trPr>
        <w:tc>
          <w:tcPr>
            <w:tcW w:w="1541" w:type="dxa"/>
            <w:shd w:val="clear" w:color="auto" w:fill="FDE6FB" w:themeFill="accent4" w:themeFillTint="33"/>
          </w:tcPr>
          <w:p w14:paraId="0E3C6917" w14:textId="77777777" w:rsidR="007B4F9A" w:rsidRDefault="007B4F9A" w:rsidP="00380EDC"/>
        </w:tc>
        <w:tc>
          <w:tcPr>
            <w:tcW w:w="1541" w:type="dxa"/>
            <w:shd w:val="clear" w:color="auto" w:fill="FDE6FB" w:themeFill="accent4" w:themeFillTint="33"/>
          </w:tcPr>
          <w:p w14:paraId="3E984656" w14:textId="77777777" w:rsidR="007B4F9A" w:rsidRDefault="007B4F9A" w:rsidP="00380EDC"/>
        </w:tc>
        <w:tc>
          <w:tcPr>
            <w:tcW w:w="1541" w:type="dxa"/>
            <w:shd w:val="clear" w:color="auto" w:fill="FDE6FB" w:themeFill="accent4" w:themeFillTint="33"/>
          </w:tcPr>
          <w:p w14:paraId="72CF26CF" w14:textId="77777777" w:rsidR="007B4F9A" w:rsidRDefault="007B4F9A" w:rsidP="00380EDC"/>
        </w:tc>
        <w:tc>
          <w:tcPr>
            <w:tcW w:w="1541" w:type="dxa"/>
            <w:shd w:val="clear" w:color="auto" w:fill="FDE6FB" w:themeFill="accent4" w:themeFillTint="33"/>
          </w:tcPr>
          <w:p w14:paraId="1010BDAD" w14:textId="77777777" w:rsidR="007B4F9A" w:rsidRDefault="007B4F9A" w:rsidP="00380EDC"/>
        </w:tc>
        <w:tc>
          <w:tcPr>
            <w:tcW w:w="1542" w:type="dxa"/>
            <w:shd w:val="clear" w:color="auto" w:fill="FDE6FB" w:themeFill="accent4" w:themeFillTint="33"/>
          </w:tcPr>
          <w:p w14:paraId="6D494DAB" w14:textId="77777777" w:rsidR="007B4F9A" w:rsidRDefault="007B4F9A" w:rsidP="00380EDC"/>
        </w:tc>
        <w:tc>
          <w:tcPr>
            <w:tcW w:w="1542" w:type="dxa"/>
            <w:shd w:val="clear" w:color="auto" w:fill="FDE6FB" w:themeFill="accent4" w:themeFillTint="33"/>
          </w:tcPr>
          <w:p w14:paraId="30357F53" w14:textId="77777777" w:rsidR="007B4F9A" w:rsidRDefault="007B4F9A" w:rsidP="00380EDC"/>
        </w:tc>
        <w:tc>
          <w:tcPr>
            <w:tcW w:w="1542" w:type="dxa"/>
            <w:shd w:val="clear" w:color="auto" w:fill="FDE6FB" w:themeFill="accent4" w:themeFillTint="33"/>
          </w:tcPr>
          <w:p w14:paraId="0F6263B4" w14:textId="77777777" w:rsidR="007B4F9A" w:rsidRDefault="007B4F9A" w:rsidP="00380EDC"/>
        </w:tc>
      </w:tr>
    </w:tbl>
    <w:p w14:paraId="71FA5BDC" w14:textId="77777777" w:rsidR="007B4F9A" w:rsidRDefault="007B4F9A" w:rsidP="007B4F9A">
      <w:pPr>
        <w:pStyle w:val="NoSpacing"/>
      </w:pPr>
    </w:p>
    <w:p w14:paraId="59EC2A81" w14:textId="77777777" w:rsidR="005C54A1" w:rsidRPr="00DA3A8A" w:rsidRDefault="005C54A1" w:rsidP="005C54A1"/>
    <w:sectPr w:rsidR="005C54A1" w:rsidRPr="00DA3A8A" w:rsidSect="005C54A1">
      <w:pgSz w:w="12240" w:h="15840"/>
      <w:pgMar w:top="540" w:right="720" w:bottom="576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5F1DC" w14:textId="77777777" w:rsidR="005153F0" w:rsidRDefault="005153F0">
      <w:pPr>
        <w:spacing w:before="0" w:after="0"/>
      </w:pPr>
      <w:r>
        <w:separator/>
      </w:r>
    </w:p>
  </w:endnote>
  <w:endnote w:type="continuationSeparator" w:id="0">
    <w:p w14:paraId="63806469" w14:textId="77777777" w:rsidR="005153F0" w:rsidRDefault="005153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AB52" w14:textId="77777777" w:rsidR="005153F0" w:rsidRDefault="005153F0">
      <w:pPr>
        <w:spacing w:before="0" w:after="0"/>
      </w:pPr>
      <w:r>
        <w:separator/>
      </w:r>
    </w:p>
  </w:footnote>
  <w:footnote w:type="continuationSeparator" w:id="0">
    <w:p w14:paraId="3E2B2031" w14:textId="77777777" w:rsidR="005153F0" w:rsidRDefault="005153F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F8233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F670A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4E208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2A3F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18BD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E29F3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CCE5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CAD1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96E3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AA12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1017553">
    <w:abstractNumId w:val="9"/>
  </w:num>
  <w:num w:numId="2" w16cid:durableId="1338265259">
    <w:abstractNumId w:val="7"/>
  </w:num>
  <w:num w:numId="3" w16cid:durableId="2139374005">
    <w:abstractNumId w:val="6"/>
  </w:num>
  <w:num w:numId="4" w16cid:durableId="409616466">
    <w:abstractNumId w:val="5"/>
  </w:num>
  <w:num w:numId="5" w16cid:durableId="1309551855">
    <w:abstractNumId w:val="4"/>
  </w:num>
  <w:num w:numId="6" w16cid:durableId="2051953574">
    <w:abstractNumId w:val="8"/>
  </w:num>
  <w:num w:numId="7" w16cid:durableId="2028018591">
    <w:abstractNumId w:val="3"/>
  </w:num>
  <w:num w:numId="8" w16cid:durableId="812140387">
    <w:abstractNumId w:val="2"/>
  </w:num>
  <w:num w:numId="9" w16cid:durableId="1977295794">
    <w:abstractNumId w:val="1"/>
  </w:num>
  <w:num w:numId="10" w16cid:durableId="141986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3"/>
    <w:docVar w:name="MonthStart" w:val="1/1/2023"/>
    <w:docVar w:name="ShowDynamicGuides" w:val="1"/>
    <w:docVar w:name="ShowMarginGuides" w:val="0"/>
    <w:docVar w:name="ShowOutlines" w:val="0"/>
    <w:docVar w:name="ShowStaticGuides" w:val="0"/>
  </w:docVars>
  <w:rsids>
    <w:rsidRoot w:val="00F43684"/>
    <w:rsid w:val="0000439C"/>
    <w:rsid w:val="00013CD4"/>
    <w:rsid w:val="00043E9F"/>
    <w:rsid w:val="00050665"/>
    <w:rsid w:val="000812B1"/>
    <w:rsid w:val="00081A0C"/>
    <w:rsid w:val="000E1E8C"/>
    <w:rsid w:val="000E7AA6"/>
    <w:rsid w:val="000F5EDF"/>
    <w:rsid w:val="00115BA7"/>
    <w:rsid w:val="00117E54"/>
    <w:rsid w:val="0021513F"/>
    <w:rsid w:val="00230B4E"/>
    <w:rsid w:val="00233462"/>
    <w:rsid w:val="002C0490"/>
    <w:rsid w:val="002D1A93"/>
    <w:rsid w:val="00334DB9"/>
    <w:rsid w:val="00344E5B"/>
    <w:rsid w:val="00352481"/>
    <w:rsid w:val="00385E92"/>
    <w:rsid w:val="003A1311"/>
    <w:rsid w:val="003A6A93"/>
    <w:rsid w:val="003C5590"/>
    <w:rsid w:val="003F4948"/>
    <w:rsid w:val="00416FBF"/>
    <w:rsid w:val="00433B3E"/>
    <w:rsid w:val="00453D20"/>
    <w:rsid w:val="004615C7"/>
    <w:rsid w:val="00464B56"/>
    <w:rsid w:val="00470F69"/>
    <w:rsid w:val="004D2DF0"/>
    <w:rsid w:val="004E5A52"/>
    <w:rsid w:val="005025EE"/>
    <w:rsid w:val="005153F0"/>
    <w:rsid w:val="00523AA1"/>
    <w:rsid w:val="00536580"/>
    <w:rsid w:val="005375E4"/>
    <w:rsid w:val="00590A69"/>
    <w:rsid w:val="005C54A1"/>
    <w:rsid w:val="005F492D"/>
    <w:rsid w:val="00635243"/>
    <w:rsid w:val="00636A7D"/>
    <w:rsid w:val="00661028"/>
    <w:rsid w:val="00665BA1"/>
    <w:rsid w:val="00683AD2"/>
    <w:rsid w:val="00723BA5"/>
    <w:rsid w:val="007B418E"/>
    <w:rsid w:val="007B4F9A"/>
    <w:rsid w:val="008111A1"/>
    <w:rsid w:val="0081589D"/>
    <w:rsid w:val="00820955"/>
    <w:rsid w:val="008C666A"/>
    <w:rsid w:val="008D7629"/>
    <w:rsid w:val="008F76A3"/>
    <w:rsid w:val="00921F35"/>
    <w:rsid w:val="00965780"/>
    <w:rsid w:val="00972C33"/>
    <w:rsid w:val="00983643"/>
    <w:rsid w:val="009A16F3"/>
    <w:rsid w:val="009D4A31"/>
    <w:rsid w:val="00A20145"/>
    <w:rsid w:val="00A50B28"/>
    <w:rsid w:val="00A9066E"/>
    <w:rsid w:val="00AB4F8B"/>
    <w:rsid w:val="00AB6FE9"/>
    <w:rsid w:val="00B4398C"/>
    <w:rsid w:val="00B91FB5"/>
    <w:rsid w:val="00BA7574"/>
    <w:rsid w:val="00BF1A96"/>
    <w:rsid w:val="00C05123"/>
    <w:rsid w:val="00C84BBD"/>
    <w:rsid w:val="00C92E57"/>
    <w:rsid w:val="00CA1B39"/>
    <w:rsid w:val="00CF3B21"/>
    <w:rsid w:val="00D4237E"/>
    <w:rsid w:val="00D44F5B"/>
    <w:rsid w:val="00DA3A8A"/>
    <w:rsid w:val="00DA7442"/>
    <w:rsid w:val="00DB6D13"/>
    <w:rsid w:val="00DB7197"/>
    <w:rsid w:val="00E62F87"/>
    <w:rsid w:val="00ED6C48"/>
    <w:rsid w:val="00EF714D"/>
    <w:rsid w:val="00F43684"/>
    <w:rsid w:val="00F5421E"/>
    <w:rsid w:val="00F54B4D"/>
    <w:rsid w:val="00F91118"/>
    <w:rsid w:val="00F926D2"/>
    <w:rsid w:val="00FA7B45"/>
    <w:rsid w:val="00FB166D"/>
    <w:rsid w:val="00FD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243E61"/>
  <w15:docId w15:val="{F7CA0C08-EE39-4296-8A6F-40D1F887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FBF"/>
    <w:rPr>
      <w:rFonts w:ascii="Franklin Gothic Medium" w:hAnsi="Franklin Gothic Medium"/>
      <w:sz w:val="16"/>
    </w:rPr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E0C6C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F1191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BF119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BF119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5E0847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E0847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rsid w:val="005F492D"/>
    <w:pPr>
      <w:spacing w:before="0" w:after="0" w:line="192" w:lineRule="auto"/>
    </w:pPr>
    <w:rPr>
      <w:rFonts w:asciiTheme="majorHAnsi" w:eastAsiaTheme="majorEastAsia" w:hAnsiTheme="majorHAnsi"/>
      <w:b/>
      <w:color w:val="FFFFFF" w:themeColor="background1"/>
      <w:sz w:val="180"/>
      <w:szCs w:val="80"/>
    </w:rPr>
  </w:style>
  <w:style w:type="paragraph" w:customStyle="1" w:styleId="Days">
    <w:name w:val="Days"/>
    <w:basedOn w:val="Normal"/>
    <w:uiPriority w:val="4"/>
    <w:qFormat/>
    <w:rsid w:val="00416FBF"/>
    <w:pPr>
      <w:jc w:val="center"/>
    </w:pPr>
    <w:rPr>
      <w:rFonts w:asciiTheme="minorHAnsi" w:hAnsiTheme="minorHAnsi" w:cs="Times New Roman (Body CS)"/>
      <w:caps/>
      <w:color w:val="FFFFFF" w:themeColor="background1"/>
      <w:spacing w:val="20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table" w:customStyle="1" w:styleId="Highlights">
    <w:name w:val="Highlights"/>
    <w:basedOn w:val="TableNormal"/>
    <w:tblPr/>
    <w:tcPr>
      <w:shd w:val="clear" w:color="auto" w:fill="BF1191" w:themeFill="accent1"/>
    </w:tcPr>
  </w:style>
  <w:style w:type="paragraph" w:customStyle="1" w:styleId="Events">
    <w:name w:val="Events"/>
    <w:basedOn w:val="Normal"/>
    <w:uiPriority w:val="6"/>
    <w:qFormat/>
    <w:rsid w:val="005C54A1"/>
    <w:pPr>
      <w:spacing w:before="0" w:after="0" w:line="264" w:lineRule="auto"/>
    </w:pPr>
    <w:rPr>
      <w:rFonts w:asciiTheme="minorHAnsi" w:hAnsiTheme="minorHAnsi"/>
      <w:color w:val="BF1191" w:themeColor="accent1"/>
      <w:szCs w:val="16"/>
    </w:rPr>
  </w:style>
  <w:style w:type="paragraph" w:styleId="BalloonText">
    <w:name w:val="Balloon Text"/>
    <w:basedOn w:val="Normal"/>
    <w:link w:val="BalloonTextChar"/>
    <w:uiPriority w:val="11"/>
    <w:semiHidden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1"/>
    <w:semiHidden/>
    <w:rsid w:val="00416F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AB6FE9"/>
    <w:rPr>
      <w:rFonts w:asciiTheme="majorHAnsi" w:eastAsiaTheme="majorEastAsia" w:hAnsiTheme="majorHAnsi" w:cstheme="majorBidi"/>
      <w:b/>
      <w:bCs/>
      <w:color w:val="8E0C6C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FBF"/>
    <w:rPr>
      <w:rFonts w:asciiTheme="majorHAnsi" w:eastAsiaTheme="majorEastAsia" w:hAnsiTheme="majorHAnsi" w:cstheme="majorBidi"/>
      <w:b/>
      <w:bCs/>
      <w:color w:val="BF1191" w:themeColor="accent1"/>
      <w:sz w:val="26"/>
      <w:szCs w:val="26"/>
    </w:rPr>
  </w:style>
  <w:style w:type="paragraph" w:styleId="Bibliography">
    <w:name w:val="Bibliography"/>
    <w:basedOn w:val="Normal"/>
    <w:next w:val="Normal"/>
    <w:uiPriority w:val="11"/>
    <w:semiHidden/>
  </w:style>
  <w:style w:type="paragraph" w:styleId="BlockText">
    <w:name w:val="Block Text"/>
    <w:basedOn w:val="Normal"/>
    <w:uiPriority w:val="11"/>
    <w:semiHidden/>
    <w:pPr>
      <w:pBdr>
        <w:top w:val="single" w:sz="2" w:space="10" w:color="BF1191" w:themeColor="accent1" w:shadow="1"/>
        <w:left w:val="single" w:sz="2" w:space="10" w:color="BF1191" w:themeColor="accent1" w:shadow="1"/>
        <w:bottom w:val="single" w:sz="2" w:space="10" w:color="BF1191" w:themeColor="accent1" w:shadow="1"/>
        <w:right w:val="single" w:sz="2" w:space="10" w:color="BF1191" w:themeColor="accent1" w:shadow="1"/>
      </w:pBdr>
      <w:ind w:left="1152" w:right="1152"/>
    </w:pPr>
    <w:rPr>
      <w:i/>
      <w:iCs/>
      <w:color w:val="BF1191" w:themeColor="accent1"/>
    </w:rPr>
  </w:style>
  <w:style w:type="paragraph" w:styleId="BodyText">
    <w:name w:val="Body Text"/>
    <w:basedOn w:val="Normal"/>
    <w:link w:val="BodyTextChar"/>
    <w:uiPriority w:val="11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1"/>
    <w:semiHidden/>
    <w:rsid w:val="00416FBF"/>
    <w:rPr>
      <w:rFonts w:ascii="Franklin Gothic Medium" w:hAnsi="Franklin Gothic Medium"/>
      <w:sz w:val="16"/>
    </w:rPr>
  </w:style>
  <w:style w:type="paragraph" w:styleId="BodyText2">
    <w:name w:val="Body Text 2"/>
    <w:basedOn w:val="Normal"/>
    <w:link w:val="BodyText2Char"/>
    <w:uiPriority w:val="11"/>
    <w:semiHidden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1"/>
    <w:semiHidden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1"/>
    <w:semiHidden/>
    <w:rsid w:val="00416FBF"/>
    <w:rPr>
      <w:rFonts w:ascii="Franklin Gothic Medium" w:hAnsi="Franklin Gothic Medium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1"/>
    <w:semiHidden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1"/>
    <w:semiHidden/>
    <w:rsid w:val="00416FBF"/>
    <w:rPr>
      <w:rFonts w:ascii="Franklin Gothic Medium" w:hAnsi="Franklin Gothic Medium"/>
      <w:sz w:val="16"/>
    </w:rPr>
  </w:style>
  <w:style w:type="character" w:customStyle="1" w:styleId="BodyText2Char">
    <w:name w:val="Body Text 2 Char"/>
    <w:basedOn w:val="DefaultParagraphFont"/>
    <w:link w:val="BodyText2"/>
    <w:uiPriority w:val="11"/>
    <w:semiHidden/>
    <w:rsid w:val="00416FBF"/>
    <w:rPr>
      <w:rFonts w:ascii="Franklin Gothic Medium" w:hAnsi="Franklin Gothic Medium"/>
      <w:sz w:val="16"/>
    </w:rPr>
  </w:style>
  <w:style w:type="paragraph" w:styleId="BodyTextFirstIndent2">
    <w:name w:val="Body Text First Indent 2"/>
    <w:basedOn w:val="BodyText2"/>
    <w:link w:val="BodyTextFirstIndent2Char"/>
    <w:uiPriority w:val="11"/>
    <w:semiHidden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1"/>
    <w:semiHidden/>
    <w:rsid w:val="00416FBF"/>
    <w:rPr>
      <w:rFonts w:ascii="Franklin Gothic Medium" w:hAnsi="Franklin Gothic Medium"/>
      <w:sz w:val="16"/>
    </w:rPr>
  </w:style>
  <w:style w:type="paragraph" w:styleId="BodyTextIndent2">
    <w:name w:val="Body Text Indent 2"/>
    <w:basedOn w:val="Normal"/>
    <w:link w:val="BodyTextIndent2Char"/>
    <w:uiPriority w:val="11"/>
    <w:semiHidden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1"/>
    <w:semiHidden/>
    <w:rsid w:val="00416FBF"/>
    <w:rPr>
      <w:rFonts w:ascii="Franklin Gothic Medium" w:hAnsi="Franklin Gothic Medium"/>
      <w:sz w:val="16"/>
    </w:rPr>
  </w:style>
  <w:style w:type="paragraph" w:styleId="BodyTextIndent3">
    <w:name w:val="Body Text Indent 3"/>
    <w:basedOn w:val="Normal"/>
    <w:link w:val="BodyTextIndent3Char"/>
    <w:uiPriority w:val="11"/>
    <w:semiHidden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1"/>
    <w:semiHidden/>
    <w:rsid w:val="00416FBF"/>
    <w:rPr>
      <w:rFonts w:ascii="Franklin Gothic Medium" w:hAnsi="Franklin Gothic Medium"/>
      <w:sz w:val="16"/>
      <w:szCs w:val="16"/>
    </w:rPr>
  </w:style>
  <w:style w:type="paragraph" w:styleId="Closing">
    <w:name w:val="Closing"/>
    <w:basedOn w:val="Normal"/>
    <w:link w:val="ClosingChar"/>
    <w:uiPriority w:val="11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1"/>
    <w:semiHidden/>
    <w:rsid w:val="00416FBF"/>
    <w:rPr>
      <w:rFonts w:ascii="Franklin Gothic Medium" w:hAnsi="Franklin Gothic Medium"/>
      <w:sz w:val="16"/>
    </w:rPr>
  </w:style>
  <w:style w:type="paragraph" w:styleId="CommentText">
    <w:name w:val="annotation text"/>
    <w:basedOn w:val="Normal"/>
    <w:link w:val="CommentTextChar"/>
    <w:uiPriority w:val="11"/>
    <w:semiHidden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1"/>
    <w:semiHidden/>
    <w:rsid w:val="00416FBF"/>
    <w:rPr>
      <w:rFonts w:ascii="Franklin Gothic Medium" w:hAnsi="Franklin Gothic Medium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1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1"/>
    <w:semiHidden/>
    <w:rsid w:val="00416FBF"/>
    <w:rPr>
      <w:rFonts w:ascii="Franklin Gothic Medium" w:hAnsi="Franklin Gothic Medium"/>
      <w:b/>
      <w:bCs/>
      <w:sz w:val="16"/>
      <w:szCs w:val="20"/>
    </w:rPr>
  </w:style>
  <w:style w:type="paragraph" w:styleId="Date">
    <w:name w:val="Date"/>
    <w:basedOn w:val="Normal"/>
    <w:next w:val="Normal"/>
    <w:link w:val="DateChar"/>
    <w:uiPriority w:val="11"/>
    <w:semiHidden/>
  </w:style>
  <w:style w:type="character" w:customStyle="1" w:styleId="DateChar">
    <w:name w:val="Date Char"/>
    <w:basedOn w:val="DefaultParagraphFont"/>
    <w:link w:val="Date"/>
    <w:uiPriority w:val="11"/>
    <w:semiHidden/>
    <w:rsid w:val="00416FBF"/>
    <w:rPr>
      <w:rFonts w:ascii="Franklin Gothic Medium" w:hAnsi="Franklin Gothic Medium"/>
      <w:sz w:val="16"/>
    </w:rPr>
  </w:style>
  <w:style w:type="paragraph" w:styleId="DocumentMap">
    <w:name w:val="Document Map"/>
    <w:basedOn w:val="Normal"/>
    <w:link w:val="DocumentMapChar"/>
    <w:uiPriority w:val="11"/>
    <w:semiHidden/>
    <w:rPr>
      <w:rFonts w:ascii="Tahoma" w:hAnsi="Tahoma"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1"/>
    <w:semiHidden/>
    <w:rsid w:val="00416FB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1"/>
    <w:semiHidden/>
  </w:style>
  <w:style w:type="character" w:customStyle="1" w:styleId="E-mailSignatureChar">
    <w:name w:val="E-mail Signature Char"/>
    <w:basedOn w:val="DefaultParagraphFont"/>
    <w:link w:val="E-mailSignature"/>
    <w:uiPriority w:val="11"/>
    <w:semiHidden/>
    <w:rsid w:val="00416FBF"/>
    <w:rPr>
      <w:rFonts w:ascii="Franklin Gothic Medium" w:hAnsi="Franklin Gothic Medium"/>
      <w:sz w:val="16"/>
    </w:rPr>
  </w:style>
  <w:style w:type="paragraph" w:styleId="EndnoteText">
    <w:name w:val="endnote text"/>
    <w:basedOn w:val="Normal"/>
    <w:link w:val="EndnoteTextChar"/>
    <w:uiPriority w:val="11"/>
    <w:semiHidden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1"/>
    <w:semiHidden/>
    <w:rsid w:val="00416FBF"/>
    <w:rPr>
      <w:rFonts w:ascii="Franklin Gothic Medium" w:hAnsi="Franklin Gothic Medium"/>
      <w:sz w:val="16"/>
      <w:szCs w:val="20"/>
    </w:rPr>
  </w:style>
  <w:style w:type="paragraph" w:styleId="EnvelopeAddress">
    <w:name w:val="envelope address"/>
    <w:basedOn w:val="Normal"/>
    <w:uiPriority w:val="11"/>
    <w:semiHidden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1"/>
    <w:semiHidden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uiPriority w:val="11"/>
    <w:semiHidden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1"/>
    <w:semiHidden/>
    <w:rsid w:val="00416FBF"/>
    <w:rPr>
      <w:rFonts w:ascii="Franklin Gothic Medium" w:hAnsi="Franklin Gothic Medium"/>
      <w:sz w:val="16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16FBF"/>
    <w:rPr>
      <w:rFonts w:ascii="Franklin Gothic Medium" w:hAnsi="Franklin Gothic Medium"/>
      <w:sz w:val="16"/>
    </w:rPr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16FBF"/>
    <w:rPr>
      <w:rFonts w:asciiTheme="majorHAnsi" w:eastAsiaTheme="majorEastAsia" w:hAnsiTheme="majorHAnsi" w:cstheme="majorBidi"/>
      <w:b/>
      <w:bCs/>
      <w:color w:val="BF1191" w:themeColor="accent1"/>
      <w:sz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FBF"/>
    <w:rPr>
      <w:rFonts w:asciiTheme="majorHAnsi" w:eastAsiaTheme="majorEastAsia" w:hAnsiTheme="majorHAnsi" w:cstheme="majorBidi"/>
      <w:b/>
      <w:bCs/>
      <w:i/>
      <w:iCs/>
      <w:color w:val="BF1191" w:themeColor="accent1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FBF"/>
    <w:rPr>
      <w:rFonts w:asciiTheme="majorHAnsi" w:eastAsiaTheme="majorEastAsia" w:hAnsiTheme="majorHAnsi" w:cstheme="majorBidi"/>
      <w:color w:val="5E0847" w:themeColor="accent1" w:themeShade="7F"/>
      <w:sz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FBF"/>
    <w:rPr>
      <w:rFonts w:asciiTheme="majorHAnsi" w:eastAsiaTheme="majorEastAsia" w:hAnsiTheme="majorHAnsi" w:cstheme="majorBidi"/>
      <w:i/>
      <w:iCs/>
      <w:color w:val="5E0847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FBF"/>
    <w:rPr>
      <w:rFonts w:asciiTheme="majorHAnsi" w:eastAsiaTheme="majorEastAsia" w:hAnsiTheme="majorHAnsi" w:cstheme="majorBidi"/>
      <w:i/>
      <w:iCs/>
      <w:color w:val="404040" w:themeColor="text1" w:themeTint="BF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FBF"/>
    <w:rPr>
      <w:rFonts w:asciiTheme="majorHAnsi" w:eastAsiaTheme="majorEastAsia" w:hAnsiTheme="majorHAnsi" w:cstheme="majorBidi"/>
      <w:color w:val="404040" w:themeColor="text1" w:themeTint="BF"/>
      <w:sz w:val="16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FBF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20"/>
    </w:rPr>
  </w:style>
  <w:style w:type="paragraph" w:styleId="HTMLAddress">
    <w:name w:val="HTML Address"/>
    <w:basedOn w:val="Normal"/>
    <w:link w:val="HTMLAddressChar"/>
    <w:uiPriority w:val="11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1"/>
    <w:semiHidden/>
    <w:rsid w:val="00416FBF"/>
    <w:rPr>
      <w:rFonts w:ascii="Franklin Gothic Medium" w:hAnsi="Franklin Gothic Medium"/>
      <w:i/>
      <w:iCs/>
      <w:sz w:val="16"/>
    </w:rPr>
  </w:style>
  <w:style w:type="paragraph" w:styleId="HTMLPreformatted">
    <w:name w:val="HTML Preformatted"/>
    <w:basedOn w:val="Normal"/>
    <w:link w:val="HTMLPreformattedChar"/>
    <w:uiPriority w:val="11"/>
    <w:semiHidden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1"/>
    <w:semiHidden/>
    <w:rsid w:val="00416FBF"/>
    <w:rPr>
      <w:rFonts w:ascii="Consolas" w:hAnsi="Consolas"/>
      <w:sz w:val="16"/>
      <w:szCs w:val="20"/>
    </w:rPr>
  </w:style>
  <w:style w:type="paragraph" w:styleId="Index1">
    <w:name w:val="index 1"/>
    <w:basedOn w:val="Normal"/>
    <w:next w:val="Normal"/>
    <w:autoRedefine/>
    <w:uiPriority w:val="11"/>
    <w:semiHidden/>
    <w:pPr>
      <w:ind w:left="200" w:hanging="200"/>
    </w:pPr>
  </w:style>
  <w:style w:type="paragraph" w:styleId="Index2">
    <w:name w:val="index 2"/>
    <w:basedOn w:val="Normal"/>
    <w:next w:val="Normal"/>
    <w:autoRedefine/>
    <w:uiPriority w:val="11"/>
    <w:semiHidden/>
    <w:pPr>
      <w:ind w:left="400" w:hanging="200"/>
    </w:pPr>
  </w:style>
  <w:style w:type="paragraph" w:styleId="Index3">
    <w:name w:val="index 3"/>
    <w:basedOn w:val="Normal"/>
    <w:next w:val="Normal"/>
    <w:autoRedefine/>
    <w:uiPriority w:val="11"/>
    <w:semiHidden/>
    <w:pPr>
      <w:ind w:left="600" w:hanging="200"/>
    </w:pPr>
  </w:style>
  <w:style w:type="paragraph" w:styleId="Index4">
    <w:name w:val="index 4"/>
    <w:basedOn w:val="Normal"/>
    <w:next w:val="Normal"/>
    <w:autoRedefine/>
    <w:uiPriority w:val="11"/>
    <w:semiHidden/>
    <w:pPr>
      <w:ind w:left="800" w:hanging="200"/>
    </w:pPr>
  </w:style>
  <w:style w:type="paragraph" w:styleId="Index5">
    <w:name w:val="index 5"/>
    <w:basedOn w:val="Normal"/>
    <w:next w:val="Normal"/>
    <w:autoRedefine/>
    <w:uiPriority w:val="11"/>
    <w:semiHidden/>
    <w:pPr>
      <w:ind w:left="1000" w:hanging="200"/>
    </w:pPr>
  </w:style>
  <w:style w:type="paragraph" w:styleId="Index6">
    <w:name w:val="index 6"/>
    <w:basedOn w:val="Normal"/>
    <w:next w:val="Normal"/>
    <w:autoRedefine/>
    <w:uiPriority w:val="11"/>
    <w:semiHidden/>
    <w:pPr>
      <w:ind w:left="1200" w:hanging="200"/>
    </w:pPr>
  </w:style>
  <w:style w:type="paragraph" w:styleId="Index7">
    <w:name w:val="index 7"/>
    <w:basedOn w:val="Normal"/>
    <w:next w:val="Normal"/>
    <w:autoRedefine/>
    <w:uiPriority w:val="11"/>
    <w:semiHidden/>
    <w:pPr>
      <w:ind w:left="1400" w:hanging="200"/>
    </w:pPr>
  </w:style>
  <w:style w:type="paragraph" w:styleId="Index8">
    <w:name w:val="index 8"/>
    <w:basedOn w:val="Normal"/>
    <w:next w:val="Normal"/>
    <w:autoRedefine/>
    <w:uiPriority w:val="11"/>
    <w:semiHidden/>
    <w:pPr>
      <w:ind w:left="1600" w:hanging="200"/>
    </w:pPr>
  </w:style>
  <w:style w:type="paragraph" w:styleId="Index9">
    <w:name w:val="index 9"/>
    <w:basedOn w:val="Normal"/>
    <w:next w:val="Normal"/>
    <w:autoRedefine/>
    <w:uiPriority w:val="11"/>
    <w:semiHidden/>
    <w:pPr>
      <w:ind w:left="1800" w:hanging="200"/>
    </w:pPr>
  </w:style>
  <w:style w:type="paragraph" w:styleId="IndexHeading">
    <w:name w:val="index heading"/>
    <w:basedOn w:val="Normal"/>
    <w:next w:val="Index1"/>
    <w:uiPriority w:val="11"/>
    <w:semiHidden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1"/>
    <w:semiHidden/>
    <w:pPr>
      <w:ind w:left="360" w:hanging="360"/>
      <w:contextualSpacing/>
    </w:pPr>
  </w:style>
  <w:style w:type="paragraph" w:styleId="List2">
    <w:name w:val="List 2"/>
    <w:basedOn w:val="Normal"/>
    <w:uiPriority w:val="11"/>
    <w:semiHidden/>
    <w:pPr>
      <w:ind w:left="720" w:hanging="360"/>
      <w:contextualSpacing/>
    </w:pPr>
  </w:style>
  <w:style w:type="paragraph" w:styleId="List3">
    <w:name w:val="List 3"/>
    <w:basedOn w:val="Normal"/>
    <w:uiPriority w:val="11"/>
    <w:semiHidden/>
    <w:pPr>
      <w:ind w:left="1080" w:hanging="360"/>
      <w:contextualSpacing/>
    </w:pPr>
  </w:style>
  <w:style w:type="paragraph" w:styleId="List4">
    <w:name w:val="List 4"/>
    <w:basedOn w:val="Normal"/>
    <w:uiPriority w:val="11"/>
    <w:semiHidden/>
    <w:pPr>
      <w:ind w:left="1440" w:hanging="360"/>
      <w:contextualSpacing/>
    </w:pPr>
  </w:style>
  <w:style w:type="paragraph" w:styleId="List5">
    <w:name w:val="List 5"/>
    <w:basedOn w:val="Normal"/>
    <w:uiPriority w:val="11"/>
    <w:semiHidden/>
    <w:pPr>
      <w:ind w:left="1800" w:hanging="360"/>
      <w:contextualSpacing/>
    </w:pPr>
  </w:style>
  <w:style w:type="paragraph" w:styleId="ListBullet">
    <w:name w:val="List Bullet"/>
    <w:basedOn w:val="Normal"/>
    <w:uiPriority w:val="11"/>
    <w:semiHidden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1"/>
    <w:semiHidden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1"/>
    <w:semiHidden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1"/>
    <w:semiHidden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1"/>
    <w:semiHidden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1"/>
    <w:semiHidden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1"/>
    <w:semiHidden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1"/>
    <w:semiHidden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1"/>
    <w:semiHidden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1"/>
    <w:semiHidden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1"/>
    <w:semiHidden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1"/>
    <w:semiHidden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1"/>
    <w:semiHidden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1"/>
    <w:semiHidden/>
    <w:pPr>
      <w:numPr>
        <w:numId w:val="10"/>
      </w:numPr>
      <w:contextualSpacing/>
    </w:pPr>
  </w:style>
  <w:style w:type="paragraph" w:styleId="MacroText">
    <w:name w:val="macro"/>
    <w:link w:val="MacroTextChar"/>
    <w:uiPriority w:val="11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1"/>
    <w:semiHidden/>
    <w:rsid w:val="00416FBF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1"/>
    <w:semiHidden/>
    <w:rsid w:val="00416F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11"/>
    <w:semiHidden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1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1"/>
    <w:semiHidden/>
  </w:style>
  <w:style w:type="character" w:customStyle="1" w:styleId="NoteHeadingChar">
    <w:name w:val="Note Heading Char"/>
    <w:basedOn w:val="DefaultParagraphFont"/>
    <w:link w:val="NoteHeading"/>
    <w:uiPriority w:val="11"/>
    <w:semiHidden/>
    <w:rsid w:val="00416FBF"/>
    <w:rPr>
      <w:rFonts w:ascii="Franklin Gothic Medium" w:hAnsi="Franklin Gothic Medium"/>
      <w:sz w:val="16"/>
    </w:rPr>
  </w:style>
  <w:style w:type="paragraph" w:styleId="PlainText">
    <w:name w:val="Plain Text"/>
    <w:basedOn w:val="Normal"/>
    <w:link w:val="PlainTextChar"/>
    <w:uiPriority w:val="11"/>
    <w:semiHidden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1"/>
    <w:semiHidden/>
    <w:rsid w:val="00416FBF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11"/>
    <w:semiHidden/>
  </w:style>
  <w:style w:type="character" w:customStyle="1" w:styleId="SalutationChar">
    <w:name w:val="Salutation Char"/>
    <w:basedOn w:val="DefaultParagraphFont"/>
    <w:link w:val="Salutation"/>
    <w:uiPriority w:val="11"/>
    <w:semiHidden/>
    <w:rsid w:val="00416FBF"/>
    <w:rPr>
      <w:rFonts w:ascii="Franklin Gothic Medium" w:hAnsi="Franklin Gothic Medium"/>
      <w:sz w:val="16"/>
    </w:rPr>
  </w:style>
  <w:style w:type="paragraph" w:styleId="Signature">
    <w:name w:val="Signature"/>
    <w:basedOn w:val="Normal"/>
    <w:link w:val="SignatureChar"/>
    <w:uiPriority w:val="11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1"/>
    <w:semiHidden/>
    <w:rsid w:val="00416FBF"/>
    <w:rPr>
      <w:rFonts w:ascii="Franklin Gothic Medium" w:hAnsi="Franklin Gothic Medium"/>
      <w:sz w:val="16"/>
    </w:rPr>
  </w:style>
  <w:style w:type="paragraph" w:styleId="TableofAuthorities">
    <w:name w:val="table of authorities"/>
    <w:basedOn w:val="Normal"/>
    <w:next w:val="Normal"/>
    <w:uiPriority w:val="11"/>
    <w:semiHidden/>
    <w:pPr>
      <w:ind w:left="200" w:hanging="200"/>
    </w:pPr>
  </w:style>
  <w:style w:type="paragraph" w:styleId="TableofFigures">
    <w:name w:val="table of figures"/>
    <w:basedOn w:val="Normal"/>
    <w:next w:val="Normal"/>
    <w:uiPriority w:val="11"/>
    <w:semiHidden/>
  </w:style>
  <w:style w:type="paragraph" w:styleId="TOAHeading">
    <w:name w:val="toa heading"/>
    <w:basedOn w:val="Normal"/>
    <w:next w:val="Normal"/>
    <w:uiPriority w:val="11"/>
    <w:semiHidden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1"/>
    <w:semiHidden/>
    <w:pPr>
      <w:spacing w:after="100"/>
    </w:pPr>
  </w:style>
  <w:style w:type="paragraph" w:styleId="TOC2">
    <w:name w:val="toc 2"/>
    <w:basedOn w:val="Normal"/>
    <w:next w:val="Normal"/>
    <w:autoRedefine/>
    <w:uiPriority w:val="11"/>
    <w:semiHidden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1"/>
    <w:semiHidden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1"/>
    <w:semiHidden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1"/>
    <w:semiHidden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1"/>
    <w:semiHidden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1"/>
    <w:semiHidden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1"/>
    <w:semiHidden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1"/>
    <w:semiHidden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1"/>
    <w:semiHidden/>
    <w:qFormat/>
    <w:pPr>
      <w:outlineLvl w:val="9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vents-Dark">
    <w:name w:val="Events - Dark"/>
    <w:basedOn w:val="Normal"/>
    <w:uiPriority w:val="5"/>
    <w:qFormat/>
    <w:rsid w:val="005C54A1"/>
    <w:pPr>
      <w:spacing w:before="0" w:after="0" w:line="264" w:lineRule="auto"/>
    </w:pPr>
    <w:rPr>
      <w:rFonts w:asciiTheme="minorHAnsi" w:hAnsiTheme="minorHAnsi"/>
      <w:color w:val="50138C" w:themeColor="accent2"/>
    </w:rPr>
  </w:style>
  <w:style w:type="paragraph" w:styleId="NoSpacing">
    <w:name w:val="No Spacing"/>
    <w:uiPriority w:val="98"/>
    <w:semiHidden/>
    <w:qFormat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6FBF"/>
    <w:rPr>
      <w:rFonts w:ascii="Franklin Gothic Medium" w:hAnsi="Franklin Gothic Medium"/>
      <w:sz w:val="16"/>
    </w:rPr>
  </w:style>
  <w:style w:type="table" w:styleId="TableGrid">
    <w:name w:val="Table Grid"/>
    <w:basedOn w:val="TableNormal"/>
    <w:uiPriority w:val="59"/>
    <w:rsid w:val="00117E5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yli\AppData\Roaming\Microsoft\Templates\Event%20calend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917763F604408EB2EC5B4D15A38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6FC50-FC0A-42C8-8A8E-56325B96BDC6}"/>
      </w:docPartPr>
      <w:docPartBody>
        <w:p w:rsidR="00E449A6" w:rsidRDefault="00E449A6">
          <w:pPr>
            <w:pStyle w:val="63917763F604408EB2EC5B4D15A389EB"/>
          </w:pPr>
          <w:r w:rsidRPr="005C54A1">
            <w:t>SUN</w:t>
          </w:r>
        </w:p>
      </w:docPartBody>
    </w:docPart>
    <w:docPart>
      <w:docPartPr>
        <w:name w:val="02B8A248C685452AA54D0D5123F00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8441F-A06B-4771-B14D-0C1EDB47DD63}"/>
      </w:docPartPr>
      <w:docPartBody>
        <w:p w:rsidR="00E449A6" w:rsidRDefault="00E449A6">
          <w:pPr>
            <w:pStyle w:val="02B8A248C685452AA54D0D5123F00B79"/>
          </w:pPr>
          <w:r>
            <w:t>MON</w:t>
          </w:r>
        </w:p>
      </w:docPartBody>
    </w:docPart>
    <w:docPart>
      <w:docPartPr>
        <w:name w:val="A6A2BFEA5F504D79BB7CA90284BF8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7F687-3380-40EA-B453-12F9EFC93A6C}"/>
      </w:docPartPr>
      <w:docPartBody>
        <w:p w:rsidR="00E449A6" w:rsidRDefault="00E449A6">
          <w:pPr>
            <w:pStyle w:val="A6A2BFEA5F504D79BB7CA90284BF8DBC"/>
          </w:pPr>
          <w:r>
            <w:t>TUE</w:t>
          </w:r>
        </w:p>
      </w:docPartBody>
    </w:docPart>
    <w:docPart>
      <w:docPartPr>
        <w:name w:val="31930E18CC4A4155BD81572C0B291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4CB41-3C54-4472-B825-17BA76C82453}"/>
      </w:docPartPr>
      <w:docPartBody>
        <w:p w:rsidR="00E449A6" w:rsidRDefault="00E449A6">
          <w:pPr>
            <w:pStyle w:val="31930E18CC4A4155BD81572C0B291147"/>
          </w:pPr>
          <w:r>
            <w:t>WED</w:t>
          </w:r>
        </w:p>
      </w:docPartBody>
    </w:docPart>
    <w:docPart>
      <w:docPartPr>
        <w:name w:val="BAC6070AF1AE40BEAC5A5F0948AD5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50064-184B-4428-9160-762C277AF9EA}"/>
      </w:docPartPr>
      <w:docPartBody>
        <w:p w:rsidR="00E449A6" w:rsidRDefault="00E449A6">
          <w:pPr>
            <w:pStyle w:val="BAC6070AF1AE40BEAC5A5F0948AD5F2A"/>
          </w:pPr>
          <w:r>
            <w:t>THU</w:t>
          </w:r>
        </w:p>
      </w:docPartBody>
    </w:docPart>
    <w:docPart>
      <w:docPartPr>
        <w:name w:val="8A80DDC0097D47F59962CDE665622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F2609-5CB0-4D98-8D96-78B1AC60C2B7}"/>
      </w:docPartPr>
      <w:docPartBody>
        <w:p w:rsidR="00E449A6" w:rsidRDefault="00E449A6">
          <w:pPr>
            <w:pStyle w:val="8A80DDC0097D47F59962CDE665622D97"/>
          </w:pPr>
          <w:r>
            <w:t>FRI</w:t>
          </w:r>
        </w:p>
      </w:docPartBody>
    </w:docPart>
    <w:docPart>
      <w:docPartPr>
        <w:name w:val="7388C5F6FA92404FB1B8FA6616A05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B588A-0CE6-43D5-82DD-9DD6E153BC4E}"/>
      </w:docPartPr>
      <w:docPartBody>
        <w:p w:rsidR="00E449A6" w:rsidRDefault="00E449A6">
          <w:pPr>
            <w:pStyle w:val="7388C5F6FA92404FB1B8FA6616A05379"/>
          </w:pPr>
          <w:r>
            <w:t>SAT</w:t>
          </w:r>
        </w:p>
      </w:docPartBody>
    </w:docPart>
    <w:docPart>
      <w:docPartPr>
        <w:name w:val="CE4AA1574E9B40C59F1769BBFA741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ECFB6-E060-477D-AF90-40C4490A3F52}"/>
      </w:docPartPr>
      <w:docPartBody>
        <w:p w:rsidR="00E449A6" w:rsidRDefault="00E449A6">
          <w:pPr>
            <w:pStyle w:val="CE4AA1574E9B40C59F1769BBFA74195E"/>
          </w:pPr>
          <w:r w:rsidRPr="005C54A1">
            <w:t>SUN</w:t>
          </w:r>
        </w:p>
      </w:docPartBody>
    </w:docPart>
    <w:docPart>
      <w:docPartPr>
        <w:name w:val="66C386399E89452DBD099143481B7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8C6F4-9F7D-4A4C-9F30-B7C609740921}"/>
      </w:docPartPr>
      <w:docPartBody>
        <w:p w:rsidR="00E449A6" w:rsidRDefault="00E449A6">
          <w:pPr>
            <w:pStyle w:val="66C386399E89452DBD099143481B7BC7"/>
          </w:pPr>
          <w:r>
            <w:t>MON</w:t>
          </w:r>
        </w:p>
      </w:docPartBody>
    </w:docPart>
    <w:docPart>
      <w:docPartPr>
        <w:name w:val="474B9FCEE1484D0F8CDC05ADB4C02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05840-302C-4913-9DCB-BCC59DD6442B}"/>
      </w:docPartPr>
      <w:docPartBody>
        <w:p w:rsidR="00E449A6" w:rsidRDefault="00E449A6">
          <w:pPr>
            <w:pStyle w:val="474B9FCEE1484D0F8CDC05ADB4C02980"/>
          </w:pPr>
          <w:r>
            <w:t>TUE</w:t>
          </w:r>
        </w:p>
      </w:docPartBody>
    </w:docPart>
    <w:docPart>
      <w:docPartPr>
        <w:name w:val="EF47C790B0D14FFC9219F20CE6977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3FDEA-B3E1-4F5E-8E36-6EB6B7D9D924}"/>
      </w:docPartPr>
      <w:docPartBody>
        <w:p w:rsidR="00E449A6" w:rsidRDefault="00E449A6">
          <w:pPr>
            <w:pStyle w:val="EF47C790B0D14FFC9219F20CE6977C2C"/>
          </w:pPr>
          <w:r>
            <w:t>WED</w:t>
          </w:r>
        </w:p>
      </w:docPartBody>
    </w:docPart>
    <w:docPart>
      <w:docPartPr>
        <w:name w:val="E687ED0EAF0F47FCBFCFC6A8C6548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2EC14-6207-4B24-B66C-763624CEA80C}"/>
      </w:docPartPr>
      <w:docPartBody>
        <w:p w:rsidR="00E449A6" w:rsidRDefault="00E449A6">
          <w:pPr>
            <w:pStyle w:val="E687ED0EAF0F47FCBFCFC6A8C65489D6"/>
          </w:pPr>
          <w:r>
            <w:t>THU</w:t>
          </w:r>
        </w:p>
      </w:docPartBody>
    </w:docPart>
    <w:docPart>
      <w:docPartPr>
        <w:name w:val="805A731856BD40A38530012561EBF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D792D-2829-4B30-901F-64A638D009F7}"/>
      </w:docPartPr>
      <w:docPartBody>
        <w:p w:rsidR="00E449A6" w:rsidRDefault="00E449A6">
          <w:pPr>
            <w:pStyle w:val="805A731856BD40A38530012561EBF759"/>
          </w:pPr>
          <w:r>
            <w:t>FRI</w:t>
          </w:r>
        </w:p>
      </w:docPartBody>
    </w:docPart>
    <w:docPart>
      <w:docPartPr>
        <w:name w:val="B1AD8A72824248219BB115D2A827D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AF05A-A52E-4CDF-BAAC-4CD615780743}"/>
      </w:docPartPr>
      <w:docPartBody>
        <w:p w:rsidR="00E449A6" w:rsidRDefault="00E449A6">
          <w:pPr>
            <w:pStyle w:val="B1AD8A72824248219BB115D2A827DB2A"/>
          </w:pPr>
          <w:r>
            <w:t>SAT</w:t>
          </w:r>
        </w:p>
      </w:docPartBody>
    </w:docPart>
    <w:docPart>
      <w:docPartPr>
        <w:name w:val="681B02E23305404F8F551E97E28B8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4A507-B762-4B78-9CDA-33C6AC2A0AD9}"/>
      </w:docPartPr>
      <w:docPartBody>
        <w:p w:rsidR="00E449A6" w:rsidRDefault="00E449A6">
          <w:pPr>
            <w:pStyle w:val="681B02E23305404F8F551E97E28B8591"/>
          </w:pPr>
          <w:r w:rsidRPr="005C54A1">
            <w:t>SUN</w:t>
          </w:r>
        </w:p>
      </w:docPartBody>
    </w:docPart>
    <w:docPart>
      <w:docPartPr>
        <w:name w:val="66586424142E4917905C1B3E5308B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B6938-98E6-4320-AA8D-30440792A29F}"/>
      </w:docPartPr>
      <w:docPartBody>
        <w:p w:rsidR="00E449A6" w:rsidRDefault="00E449A6">
          <w:pPr>
            <w:pStyle w:val="66586424142E4917905C1B3E5308BB7E"/>
          </w:pPr>
          <w:r>
            <w:t>MON</w:t>
          </w:r>
        </w:p>
      </w:docPartBody>
    </w:docPart>
    <w:docPart>
      <w:docPartPr>
        <w:name w:val="08C52AF199B0457F89B44BB2E95F0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33B27-8F67-46CB-92FD-9AA7162155EA}"/>
      </w:docPartPr>
      <w:docPartBody>
        <w:p w:rsidR="00E449A6" w:rsidRDefault="00E449A6">
          <w:pPr>
            <w:pStyle w:val="08C52AF199B0457F89B44BB2E95F0C4E"/>
          </w:pPr>
          <w:r>
            <w:t>TUE</w:t>
          </w:r>
        </w:p>
      </w:docPartBody>
    </w:docPart>
    <w:docPart>
      <w:docPartPr>
        <w:name w:val="9711EC38DCC849889E54ED5EA4B60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625C4-D245-4B56-B41B-94CF205BAD9E}"/>
      </w:docPartPr>
      <w:docPartBody>
        <w:p w:rsidR="00E449A6" w:rsidRDefault="00E449A6">
          <w:pPr>
            <w:pStyle w:val="9711EC38DCC849889E54ED5EA4B60FB6"/>
          </w:pPr>
          <w:r>
            <w:t>WED</w:t>
          </w:r>
        </w:p>
      </w:docPartBody>
    </w:docPart>
    <w:docPart>
      <w:docPartPr>
        <w:name w:val="E237FC8D79084C3ABA9C271DF28E9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4EF6B-700E-4B1E-AE32-3EF6106B40C1}"/>
      </w:docPartPr>
      <w:docPartBody>
        <w:p w:rsidR="00E449A6" w:rsidRDefault="00E449A6">
          <w:pPr>
            <w:pStyle w:val="E237FC8D79084C3ABA9C271DF28E9319"/>
          </w:pPr>
          <w:r>
            <w:t>THU</w:t>
          </w:r>
        </w:p>
      </w:docPartBody>
    </w:docPart>
    <w:docPart>
      <w:docPartPr>
        <w:name w:val="1A66B5E223244AFDB520B8F4B2626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71081-0446-4705-B1B8-AE44621B6A3E}"/>
      </w:docPartPr>
      <w:docPartBody>
        <w:p w:rsidR="00E449A6" w:rsidRDefault="00E449A6">
          <w:pPr>
            <w:pStyle w:val="1A66B5E223244AFDB520B8F4B2626748"/>
          </w:pPr>
          <w:r>
            <w:t>FRI</w:t>
          </w:r>
        </w:p>
      </w:docPartBody>
    </w:docPart>
    <w:docPart>
      <w:docPartPr>
        <w:name w:val="3E6B1F660D14446D9059DEE6523E1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BBB28-3CA0-4738-AB0C-B969990A218A}"/>
      </w:docPartPr>
      <w:docPartBody>
        <w:p w:rsidR="00E449A6" w:rsidRDefault="00E449A6">
          <w:pPr>
            <w:pStyle w:val="3E6B1F660D14446D9059DEE6523E1579"/>
          </w:pPr>
          <w:r>
            <w:t>SAT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9A6"/>
    <w:rsid w:val="00C92E57"/>
    <w:rsid w:val="00E4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C01D4916F446C08E8F7F2D9DB6E5D0">
    <w:name w:val="86C01D4916F446C08E8F7F2D9DB6E5D0"/>
  </w:style>
  <w:style w:type="paragraph" w:customStyle="1" w:styleId="71896EA640AD4875A1D9D0777FB261F8">
    <w:name w:val="71896EA640AD4875A1D9D0777FB261F8"/>
  </w:style>
  <w:style w:type="paragraph" w:customStyle="1" w:styleId="63917763F604408EB2EC5B4D15A389EB">
    <w:name w:val="63917763F604408EB2EC5B4D15A389EB"/>
  </w:style>
  <w:style w:type="paragraph" w:customStyle="1" w:styleId="02B8A248C685452AA54D0D5123F00B79">
    <w:name w:val="02B8A248C685452AA54D0D5123F00B79"/>
  </w:style>
  <w:style w:type="paragraph" w:customStyle="1" w:styleId="A6A2BFEA5F504D79BB7CA90284BF8DBC">
    <w:name w:val="A6A2BFEA5F504D79BB7CA90284BF8DBC"/>
  </w:style>
  <w:style w:type="paragraph" w:customStyle="1" w:styleId="31930E18CC4A4155BD81572C0B291147">
    <w:name w:val="31930E18CC4A4155BD81572C0B291147"/>
  </w:style>
  <w:style w:type="paragraph" w:customStyle="1" w:styleId="BAC6070AF1AE40BEAC5A5F0948AD5F2A">
    <w:name w:val="BAC6070AF1AE40BEAC5A5F0948AD5F2A"/>
  </w:style>
  <w:style w:type="paragraph" w:customStyle="1" w:styleId="8A80DDC0097D47F59962CDE665622D97">
    <w:name w:val="8A80DDC0097D47F59962CDE665622D97"/>
  </w:style>
  <w:style w:type="paragraph" w:customStyle="1" w:styleId="7388C5F6FA92404FB1B8FA6616A05379">
    <w:name w:val="7388C5F6FA92404FB1B8FA6616A05379"/>
  </w:style>
  <w:style w:type="paragraph" w:customStyle="1" w:styleId="5FE22A5B2F0B4EB9B45BDD75EC53ECE1">
    <w:name w:val="5FE22A5B2F0B4EB9B45BDD75EC53ECE1"/>
  </w:style>
  <w:style w:type="paragraph" w:customStyle="1" w:styleId="498E4BBCF7B14527BFD1B7B22947AA78">
    <w:name w:val="498E4BBCF7B14527BFD1B7B22947AA78"/>
  </w:style>
  <w:style w:type="paragraph" w:customStyle="1" w:styleId="924329CDA016406F869DAE253A64B632">
    <w:name w:val="924329CDA016406F869DAE253A64B632"/>
  </w:style>
  <w:style w:type="paragraph" w:customStyle="1" w:styleId="0DD77471435A4742BDA90C1E3673B667">
    <w:name w:val="0DD77471435A4742BDA90C1E3673B667"/>
  </w:style>
  <w:style w:type="paragraph" w:customStyle="1" w:styleId="6A0568B8E6DD4512AF02EFDB62FDE300">
    <w:name w:val="6A0568B8E6DD4512AF02EFDB62FDE300"/>
  </w:style>
  <w:style w:type="paragraph" w:customStyle="1" w:styleId="0B23B32CD6A2465CAD276491F98405A5">
    <w:name w:val="0B23B32CD6A2465CAD276491F98405A5"/>
  </w:style>
  <w:style w:type="paragraph" w:customStyle="1" w:styleId="A0EDEC4FCFC84374B9488C9BA7DDB9E2">
    <w:name w:val="A0EDEC4FCFC84374B9488C9BA7DDB9E2"/>
  </w:style>
  <w:style w:type="paragraph" w:customStyle="1" w:styleId="B20E37E6176F44CE85DCA90414EE42A3">
    <w:name w:val="B20E37E6176F44CE85DCA90414EE42A3"/>
  </w:style>
  <w:style w:type="paragraph" w:customStyle="1" w:styleId="CE4AA1574E9B40C59F1769BBFA74195E">
    <w:name w:val="CE4AA1574E9B40C59F1769BBFA74195E"/>
  </w:style>
  <w:style w:type="paragraph" w:customStyle="1" w:styleId="66C386399E89452DBD099143481B7BC7">
    <w:name w:val="66C386399E89452DBD099143481B7BC7"/>
  </w:style>
  <w:style w:type="paragraph" w:customStyle="1" w:styleId="474B9FCEE1484D0F8CDC05ADB4C02980">
    <w:name w:val="474B9FCEE1484D0F8CDC05ADB4C02980"/>
  </w:style>
  <w:style w:type="paragraph" w:customStyle="1" w:styleId="EF47C790B0D14FFC9219F20CE6977C2C">
    <w:name w:val="EF47C790B0D14FFC9219F20CE6977C2C"/>
  </w:style>
  <w:style w:type="paragraph" w:customStyle="1" w:styleId="E687ED0EAF0F47FCBFCFC6A8C65489D6">
    <w:name w:val="E687ED0EAF0F47FCBFCFC6A8C65489D6"/>
  </w:style>
  <w:style w:type="paragraph" w:customStyle="1" w:styleId="805A731856BD40A38530012561EBF759">
    <w:name w:val="805A731856BD40A38530012561EBF759"/>
  </w:style>
  <w:style w:type="paragraph" w:customStyle="1" w:styleId="B1AD8A72824248219BB115D2A827DB2A">
    <w:name w:val="B1AD8A72824248219BB115D2A827DB2A"/>
  </w:style>
  <w:style w:type="paragraph" w:customStyle="1" w:styleId="99F654456B9C41F68BE24A62211C9CE5">
    <w:name w:val="99F654456B9C41F68BE24A62211C9CE5"/>
  </w:style>
  <w:style w:type="paragraph" w:customStyle="1" w:styleId="076F283C0C0D43E6AE23CEE1A533B58A">
    <w:name w:val="076F283C0C0D43E6AE23CEE1A533B58A"/>
  </w:style>
  <w:style w:type="paragraph" w:customStyle="1" w:styleId="6D6D45E77E614B5C9E247DC3BB17C5F6">
    <w:name w:val="6D6D45E77E614B5C9E247DC3BB17C5F6"/>
  </w:style>
  <w:style w:type="paragraph" w:customStyle="1" w:styleId="4470C42288C447FBB687BAD51C507922">
    <w:name w:val="4470C42288C447FBB687BAD51C507922"/>
  </w:style>
  <w:style w:type="paragraph" w:customStyle="1" w:styleId="7FBA04F1313F4063878ADBC134E0834E">
    <w:name w:val="7FBA04F1313F4063878ADBC134E0834E"/>
  </w:style>
  <w:style w:type="paragraph" w:customStyle="1" w:styleId="146795EA529B48948B857BE3416D4FCF">
    <w:name w:val="146795EA529B48948B857BE3416D4FCF"/>
  </w:style>
  <w:style w:type="paragraph" w:customStyle="1" w:styleId="5886A51CF6C44AA8B23ACA277D710846">
    <w:name w:val="5886A51CF6C44AA8B23ACA277D710846"/>
  </w:style>
  <w:style w:type="paragraph" w:customStyle="1" w:styleId="015C3D15CAED4E03A7E0E4F3BCB2514F">
    <w:name w:val="015C3D15CAED4E03A7E0E4F3BCB2514F"/>
  </w:style>
  <w:style w:type="paragraph" w:customStyle="1" w:styleId="681B02E23305404F8F551E97E28B8591">
    <w:name w:val="681B02E23305404F8F551E97E28B8591"/>
  </w:style>
  <w:style w:type="paragraph" w:customStyle="1" w:styleId="66586424142E4917905C1B3E5308BB7E">
    <w:name w:val="66586424142E4917905C1B3E5308BB7E"/>
  </w:style>
  <w:style w:type="paragraph" w:customStyle="1" w:styleId="08C52AF199B0457F89B44BB2E95F0C4E">
    <w:name w:val="08C52AF199B0457F89B44BB2E95F0C4E"/>
  </w:style>
  <w:style w:type="paragraph" w:customStyle="1" w:styleId="9711EC38DCC849889E54ED5EA4B60FB6">
    <w:name w:val="9711EC38DCC849889E54ED5EA4B60FB6"/>
  </w:style>
  <w:style w:type="paragraph" w:customStyle="1" w:styleId="E237FC8D79084C3ABA9C271DF28E9319">
    <w:name w:val="E237FC8D79084C3ABA9C271DF28E9319"/>
  </w:style>
  <w:style w:type="paragraph" w:customStyle="1" w:styleId="1A66B5E223244AFDB520B8F4B2626748">
    <w:name w:val="1A66B5E223244AFDB520B8F4B2626748"/>
  </w:style>
  <w:style w:type="paragraph" w:customStyle="1" w:styleId="3E6B1F660D14446D9059DEE6523E1579">
    <w:name w:val="3E6B1F660D14446D9059DEE6523E1579"/>
  </w:style>
  <w:style w:type="paragraph" w:customStyle="1" w:styleId="A677FA7FEBBB46469AD6D75299EC711F">
    <w:name w:val="A677FA7FEBBB46469AD6D75299EC711F"/>
  </w:style>
  <w:style w:type="paragraph" w:customStyle="1" w:styleId="91513028E3A843E7BC6A9E9D3E9035EF">
    <w:name w:val="91513028E3A843E7BC6A9E9D3E9035EF"/>
  </w:style>
  <w:style w:type="paragraph" w:customStyle="1" w:styleId="81C05B70CDF74A8683ACB0E1ACA1A77B">
    <w:name w:val="81C05B70CDF74A8683ACB0E1ACA1A77B"/>
  </w:style>
  <w:style w:type="paragraph" w:customStyle="1" w:styleId="A735B30C24024A48880B600AD4084A43">
    <w:name w:val="A735B30C24024A48880B600AD4084A43"/>
  </w:style>
  <w:style w:type="paragraph" w:customStyle="1" w:styleId="56259EE61DB94D10A9ECEC7F63B2C0D0">
    <w:name w:val="56259EE61DB94D10A9ECEC7F63B2C0D0"/>
  </w:style>
  <w:style w:type="paragraph" w:customStyle="1" w:styleId="AF622BCF87F842DB9D31EC51EAE7EEF7">
    <w:name w:val="AF622BCF87F842DB9D31EC51EAE7E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16382937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191"/>
      </a:accent1>
      <a:accent2>
        <a:srgbClr val="50138C"/>
      </a:accent2>
      <a:accent3>
        <a:srgbClr val="F3E3CF"/>
      </a:accent3>
      <a:accent4>
        <a:srgbClr val="F586EF"/>
      </a:accent4>
      <a:accent5>
        <a:srgbClr val="055545"/>
      </a:accent5>
      <a:accent6>
        <a:srgbClr val="F8B22E"/>
      </a:accent6>
      <a:hlink>
        <a:srgbClr val="ECD94E"/>
      </a:hlink>
      <a:folHlink>
        <a:srgbClr val="954F72"/>
      </a:folHlink>
    </a:clrScheme>
    <a:fontScheme name="Custom 117">
      <a:majorFont>
        <a:latin typeface="Franklin Gothic Demi"/>
        <a:ea typeface=""/>
        <a:cs typeface=""/>
      </a:majorFont>
      <a:minorFont>
        <a:latin typeface="Franklin Gothic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E2D37-1BA6-421E-BC93-B15FC67E9A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ECCC8B64-CECF-4C19-9314-2F1C093C75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C95B0-BEFF-4E63-8790-D49A06E50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Event calendar</Template>
  <TotalTime>16</TotalTime>
  <Pages>3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Lisha Bly</dc:creator>
  <cp:keywords/>
  <dc:description/>
  <cp:lastModifiedBy>Lisha Bly</cp:lastModifiedBy>
  <cp:revision>4</cp:revision>
  <dcterms:created xsi:type="dcterms:W3CDTF">2026-08-02T22:29:00Z</dcterms:created>
  <dcterms:modified xsi:type="dcterms:W3CDTF">2026-08-02T22:45:00Z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